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79AE1A7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1475362C" w14:textId="065FB3B7" w:rsidR="00616A2E" w:rsidRPr="00047380" w:rsidRDefault="00FF3562" w:rsidP="003C7D95">
      <w:pPr>
        <w:tabs>
          <w:tab w:val="left" w:pos="1380"/>
        </w:tabs>
        <w:rPr>
          <w:rFonts w:ascii="Corbel" w:hAnsi="Corbel"/>
          <w:b/>
          <w:color w:val="8D1082"/>
          <w:sz w:val="32"/>
          <w:szCs w:val="32"/>
        </w:rPr>
      </w:pPr>
      <w:r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>Post Information P</w:t>
      </w:r>
      <w:r w:rsidR="003C7D95"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ack </w:t>
      </w:r>
    </w:p>
    <w:p w14:paraId="62081F03" w14:textId="6D5E27F1" w:rsidR="003C7D95" w:rsidRPr="00047380" w:rsidRDefault="007D3E6A" w:rsidP="003C7D95">
      <w:pPr>
        <w:tabs>
          <w:tab w:val="left" w:pos="1380"/>
        </w:tabs>
        <w:rPr>
          <w:rFonts w:ascii="Corbel" w:hAnsi="Corbel"/>
          <w:b/>
          <w:color w:val="8D1082"/>
          <w:sz w:val="32"/>
          <w:szCs w:val="32"/>
        </w:rPr>
      </w:pPr>
      <w:r>
        <w:rPr>
          <w:rFonts w:ascii="Corbel" w:hAnsi="Corbel"/>
          <w:b/>
          <w:color w:val="8D1082"/>
          <w:sz w:val="32"/>
          <w:szCs w:val="32"/>
        </w:rPr>
        <w:t>Young People</w:t>
      </w:r>
      <w:r w:rsidR="006D1418">
        <w:rPr>
          <w:rFonts w:ascii="Corbel" w:hAnsi="Corbel"/>
          <w:b/>
          <w:color w:val="8D1082"/>
          <w:sz w:val="32"/>
          <w:szCs w:val="32"/>
        </w:rPr>
        <w:t>’</w:t>
      </w:r>
      <w:r>
        <w:rPr>
          <w:rFonts w:ascii="Corbel" w:hAnsi="Corbel"/>
          <w:b/>
          <w:color w:val="8D1082"/>
          <w:sz w:val="32"/>
          <w:szCs w:val="32"/>
        </w:rPr>
        <w:t xml:space="preserve">s </w:t>
      </w:r>
      <w:r w:rsidR="00DD3DFF">
        <w:rPr>
          <w:rFonts w:ascii="Corbel" w:hAnsi="Corbel"/>
          <w:b/>
          <w:color w:val="8D1082"/>
          <w:sz w:val="32"/>
          <w:szCs w:val="32"/>
        </w:rPr>
        <w:t>Substance Use</w:t>
      </w:r>
      <w:r>
        <w:rPr>
          <w:rFonts w:ascii="Corbel" w:hAnsi="Corbel"/>
          <w:b/>
          <w:color w:val="8D1082"/>
          <w:sz w:val="32"/>
          <w:szCs w:val="32"/>
        </w:rPr>
        <w:t xml:space="preserve"> Worker</w:t>
      </w:r>
      <w:r w:rsidR="002103E9">
        <w:rPr>
          <w:rFonts w:ascii="Corbel" w:hAnsi="Corbel"/>
          <w:b/>
          <w:color w:val="8D1082"/>
          <w:sz w:val="32"/>
          <w:szCs w:val="32"/>
        </w:rPr>
        <w:t xml:space="preserve"> 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7BC7D3CE" w:rsidR="0002354B" w:rsidRPr="00425A75" w:rsidRDefault="008B2427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Here4Y</w:t>
            </w:r>
            <w:r w:rsidR="007D3E6A">
              <w:rPr>
                <w:rFonts w:ascii="Corbel" w:hAnsi="Corbel"/>
                <w:sz w:val="22"/>
                <w:szCs w:val="22"/>
              </w:rPr>
              <w:t>OU</w:t>
            </w:r>
            <w:r>
              <w:rPr>
                <w:rFonts w:ascii="Corbel" w:hAnsi="Corbel"/>
                <w:sz w:val="22"/>
                <w:szCs w:val="22"/>
              </w:rPr>
              <w:t xml:space="preserve">th </w:t>
            </w:r>
            <w:r w:rsidR="007D3E6A">
              <w:rPr>
                <w:rFonts w:ascii="Corbel" w:hAnsi="Corbel"/>
                <w:sz w:val="22"/>
                <w:szCs w:val="22"/>
              </w:rPr>
              <w:t>Oxfordshire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44826DE9" w:rsidR="0002354B" w:rsidRPr="00425A75" w:rsidRDefault="008351B4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Oxfordshire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39778C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77777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533E0BE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C954BFD" w:rsidR="0002354B" w:rsidRPr="00552277" w:rsidRDefault="003C7D95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F2E228C" w14:textId="099B6703" w:rsidR="00616A2E" w:rsidRDefault="00616A2E" w:rsidP="001910FF">
      <w:pPr>
        <w:pStyle w:val="CranstounSubheading"/>
        <w:rPr>
          <w:rStyle w:val="Strong"/>
          <w:bCs w:val="0"/>
        </w:rPr>
      </w:pPr>
    </w:p>
    <w:p w14:paraId="24A4DF72" w14:textId="4C98177A" w:rsidR="003C2D80" w:rsidRDefault="005C28C0" w:rsidP="00F55C88">
      <w:pPr>
        <w:pStyle w:val="CranstounSubheading"/>
        <w:rPr>
          <w:rStyle w:val="Strong"/>
          <w:bCs w:val="0"/>
          <w:color w:val="8D1082"/>
        </w:rPr>
      </w:pPr>
      <w:r w:rsidRPr="001910FF">
        <w:rPr>
          <w:noProof/>
        </w:rPr>
        <w:drawing>
          <wp:anchor distT="0" distB="0" distL="114300" distR="114300" simplePos="0" relativeHeight="251662847" behindDoc="0" locked="0" layoutInCell="1" allowOverlap="1" wp14:anchorId="38A8FA40" wp14:editId="1933F527">
            <wp:simplePos x="0" y="0"/>
            <wp:positionH relativeFrom="margin">
              <wp:align>right</wp:align>
            </wp:positionH>
            <wp:positionV relativeFrom="paragraph">
              <wp:posOffset>359744</wp:posOffset>
            </wp:positionV>
            <wp:extent cx="2018665" cy="410629"/>
            <wp:effectExtent l="0" t="0" r="635" b="889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4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EEA1E" w14:textId="70E1E1EB" w:rsidR="00C91FB7" w:rsidRPr="00616A2E" w:rsidRDefault="00616A2E" w:rsidP="00CF68C3">
      <w:pPr>
        <w:pStyle w:val="CranstounSubheading"/>
        <w:rPr>
          <w:rStyle w:val="Strong"/>
          <w:b w:val="0"/>
          <w:bCs w:val="0"/>
          <w:color w:val="8D1082"/>
        </w:rPr>
      </w:pPr>
      <w:r w:rsidRPr="00616A2E">
        <w:rPr>
          <w:rStyle w:val="Strong"/>
          <w:bCs w:val="0"/>
          <w:color w:val="8D1082"/>
        </w:rPr>
        <w:lastRenderedPageBreak/>
        <w:t xml:space="preserve">Job description </w:t>
      </w:r>
    </w:p>
    <w:p w14:paraId="470D325F" w14:textId="00B083F5" w:rsidR="00616A2E" w:rsidRP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>Job purpose / context:</w:t>
      </w:r>
      <w:r w:rsidRPr="00616A2E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0EC2F9B1" w14:textId="77777777" w:rsidR="00616A2E" w:rsidRP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FF5A00"/>
          <w:sz w:val="22"/>
          <w:szCs w:val="22"/>
        </w:rPr>
      </w:pPr>
    </w:p>
    <w:p w14:paraId="7A91E1C8" w14:textId="798572CD" w:rsidR="00080BBE" w:rsidRPr="00C76194" w:rsidRDefault="00080BBE" w:rsidP="00080BBE">
      <w:pPr>
        <w:pStyle w:val="ListParagraph"/>
        <w:numPr>
          <w:ilvl w:val="0"/>
          <w:numId w:val="1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106114">
        <w:rPr>
          <w:rFonts w:ascii="Corbel" w:hAnsi="Corbel"/>
          <w:sz w:val="20"/>
          <w:szCs w:val="20"/>
        </w:rPr>
        <w:t xml:space="preserve">To </w:t>
      </w:r>
      <w:r w:rsidR="002D167E" w:rsidRPr="00106114">
        <w:rPr>
          <w:rFonts w:ascii="Corbel" w:hAnsi="Corbel"/>
          <w:sz w:val="20"/>
          <w:szCs w:val="20"/>
        </w:rPr>
        <w:t>carry</w:t>
      </w:r>
      <w:r w:rsidRPr="00106114">
        <w:rPr>
          <w:rFonts w:ascii="Corbel" w:hAnsi="Corbel"/>
          <w:sz w:val="20"/>
          <w:szCs w:val="20"/>
        </w:rPr>
        <w:t xml:space="preserve"> a case load of young people</w:t>
      </w:r>
      <w:r w:rsidR="002D167E" w:rsidRPr="00106114">
        <w:rPr>
          <w:rFonts w:ascii="Corbel" w:hAnsi="Corbel"/>
          <w:sz w:val="20"/>
          <w:szCs w:val="20"/>
        </w:rPr>
        <w:t>, working in a trauma informed approach to provide</w:t>
      </w:r>
      <w:r w:rsidRPr="00106114">
        <w:rPr>
          <w:rFonts w:ascii="Corbel" w:hAnsi="Corbel"/>
          <w:sz w:val="20"/>
          <w:szCs w:val="20"/>
        </w:rPr>
        <w:t xml:space="preserve"> specialist assessment, care planning</w:t>
      </w:r>
      <w:r w:rsidR="0063467F" w:rsidRPr="00106114">
        <w:rPr>
          <w:rFonts w:ascii="Corbel" w:hAnsi="Corbel"/>
          <w:sz w:val="20"/>
          <w:szCs w:val="20"/>
        </w:rPr>
        <w:t xml:space="preserve">, </w:t>
      </w:r>
      <w:r w:rsidR="0063467F" w:rsidRPr="00106114">
        <w:rPr>
          <w:rFonts w:ascii="Corbel" w:hAnsi="Corbel"/>
          <w:color w:val="000000" w:themeColor="text1"/>
          <w:sz w:val="20"/>
          <w:szCs w:val="20"/>
          <w:lang w:val="en-AU"/>
        </w:rPr>
        <w:t xml:space="preserve">brief, structured or comprehensive </w:t>
      </w:r>
      <w:r w:rsidRPr="00106114">
        <w:rPr>
          <w:rFonts w:ascii="Corbel" w:hAnsi="Corbel"/>
          <w:sz w:val="20"/>
          <w:szCs w:val="20"/>
        </w:rPr>
        <w:t xml:space="preserve">interventions around </w:t>
      </w:r>
      <w:r w:rsidRPr="00106114">
        <w:rPr>
          <w:rFonts w:ascii="Corbel" w:hAnsi="Corbel"/>
          <w:color w:val="000000" w:themeColor="text1"/>
          <w:sz w:val="20"/>
          <w:szCs w:val="20"/>
          <w:lang w:val="en-AU"/>
        </w:rPr>
        <w:t>alcohol and other drugs</w:t>
      </w:r>
    </w:p>
    <w:p w14:paraId="25649623" w14:textId="22581B58" w:rsidR="00C76194" w:rsidRPr="00F341BE" w:rsidRDefault="00C76194" w:rsidP="00080BBE">
      <w:pPr>
        <w:pStyle w:val="ListParagraph"/>
        <w:numPr>
          <w:ilvl w:val="0"/>
          <w:numId w:val="16"/>
        </w:numPr>
        <w:tabs>
          <w:tab w:val="left" w:pos="1380"/>
        </w:tabs>
        <w:jc w:val="both"/>
        <w:rPr>
          <w:rFonts w:ascii="Corbel" w:hAnsi="Corbel"/>
          <w:sz w:val="16"/>
          <w:szCs w:val="16"/>
        </w:rPr>
      </w:pPr>
      <w:r w:rsidRPr="00C76194">
        <w:rPr>
          <w:rFonts w:ascii="Corbel" w:hAnsi="Corbel"/>
          <w:sz w:val="20"/>
          <w:szCs w:val="20"/>
        </w:rPr>
        <w:t xml:space="preserve">To build the resilience and coping skills of children and young people whose parents or other family members </w:t>
      </w:r>
      <w:r w:rsidR="00BF375B" w:rsidRPr="00C76194">
        <w:rPr>
          <w:rFonts w:ascii="Corbel" w:hAnsi="Corbel"/>
          <w:sz w:val="20"/>
          <w:szCs w:val="20"/>
        </w:rPr>
        <w:t>usi</w:t>
      </w:r>
      <w:r w:rsidR="00BF375B">
        <w:rPr>
          <w:rFonts w:ascii="Corbel" w:hAnsi="Corbel"/>
          <w:sz w:val="20"/>
          <w:szCs w:val="20"/>
        </w:rPr>
        <w:t>ng</w:t>
      </w:r>
      <w:r w:rsidRPr="00C76194">
        <w:rPr>
          <w:rFonts w:ascii="Corbel" w:hAnsi="Corbel"/>
          <w:sz w:val="20"/>
          <w:szCs w:val="20"/>
        </w:rPr>
        <w:t xml:space="preserve"> drugs or alcohol</w:t>
      </w:r>
    </w:p>
    <w:p w14:paraId="246A403D" w14:textId="3F4136DD" w:rsidR="00F341BE" w:rsidRPr="003C7BFA" w:rsidRDefault="00F341BE" w:rsidP="003C7BFA">
      <w:pPr>
        <w:numPr>
          <w:ilvl w:val="0"/>
          <w:numId w:val="16"/>
        </w:numPr>
        <w:autoSpaceDN w:val="0"/>
        <w:jc w:val="both"/>
        <w:rPr>
          <w:rFonts w:ascii="Corbel" w:hAnsi="Corbel"/>
          <w:sz w:val="20"/>
          <w:szCs w:val="20"/>
        </w:rPr>
      </w:pPr>
      <w:r w:rsidRPr="003C7BFA">
        <w:rPr>
          <w:rFonts w:ascii="Corbel" w:hAnsi="Corbel"/>
          <w:sz w:val="20"/>
          <w:szCs w:val="20"/>
        </w:rPr>
        <w:t>To contribute to reducing the negative impact</w:t>
      </w:r>
      <w:r w:rsidRPr="003C7BFA">
        <w:rPr>
          <w:rFonts w:ascii="Corbel" w:hAnsi="Corbel"/>
          <w:strike/>
          <w:sz w:val="20"/>
          <w:szCs w:val="20"/>
        </w:rPr>
        <w:t>s</w:t>
      </w:r>
      <w:r w:rsidRPr="003C7BFA">
        <w:rPr>
          <w:rFonts w:ascii="Corbel" w:hAnsi="Corbel"/>
          <w:sz w:val="20"/>
          <w:szCs w:val="20"/>
        </w:rPr>
        <w:t xml:space="preserve"> of drugs and alcohol on children and young people’s educational achievement, longer term employment prospects and their overall health and wellbeing</w:t>
      </w:r>
    </w:p>
    <w:p w14:paraId="6D2C5D81" w14:textId="50B5FBF9" w:rsidR="0063467F" w:rsidRPr="00106114" w:rsidRDefault="0063467F" w:rsidP="0063467F">
      <w:pPr>
        <w:pStyle w:val="ListParagraph"/>
        <w:numPr>
          <w:ilvl w:val="0"/>
          <w:numId w:val="1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106114">
        <w:rPr>
          <w:rFonts w:ascii="Corbel" w:hAnsi="Corbel"/>
          <w:sz w:val="20"/>
          <w:szCs w:val="20"/>
        </w:rPr>
        <w:t>Deliver evidence based psychosocial and educational interventions, taking a whole family approach, providing support to young people as a result of familial substance use</w:t>
      </w:r>
    </w:p>
    <w:p w14:paraId="70906A14" w14:textId="7FA4AA33" w:rsidR="00A67C53" w:rsidRPr="00106114" w:rsidRDefault="00A67C53" w:rsidP="0063467F">
      <w:pPr>
        <w:pStyle w:val="ListParagraph"/>
        <w:numPr>
          <w:ilvl w:val="0"/>
          <w:numId w:val="1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106114">
        <w:rPr>
          <w:rFonts w:ascii="Corbel" w:hAnsi="Corbel"/>
          <w:sz w:val="20"/>
          <w:szCs w:val="20"/>
        </w:rPr>
        <w:t xml:space="preserve">Gather and complete mandatory data collection </w:t>
      </w:r>
      <w:r w:rsidR="000C3328" w:rsidRPr="00106114">
        <w:rPr>
          <w:rFonts w:ascii="Corbel" w:hAnsi="Corbel"/>
          <w:sz w:val="20"/>
          <w:szCs w:val="20"/>
        </w:rPr>
        <w:t>to</w:t>
      </w:r>
      <w:r w:rsidRPr="00106114">
        <w:rPr>
          <w:rFonts w:ascii="Corbel" w:hAnsi="Corbel"/>
          <w:sz w:val="20"/>
          <w:szCs w:val="20"/>
        </w:rPr>
        <w:t xml:space="preserve"> report to National Drug Treatment Monitoring Service</w:t>
      </w:r>
    </w:p>
    <w:p w14:paraId="3E388344" w14:textId="19C781BE" w:rsidR="00FB00DE" w:rsidRPr="00106114" w:rsidRDefault="00FB00DE" w:rsidP="00FB00DE">
      <w:pPr>
        <w:pStyle w:val="ListParagraph"/>
        <w:numPr>
          <w:ilvl w:val="0"/>
          <w:numId w:val="1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106114">
        <w:rPr>
          <w:rFonts w:ascii="Corbel" w:hAnsi="Corbel"/>
          <w:sz w:val="20"/>
          <w:szCs w:val="20"/>
        </w:rPr>
        <w:t>To work closely with targeted youth support teams and other partners including Oxfordshire children and family centres to achieve the best outcomes</w:t>
      </w:r>
      <w:r w:rsidR="00A50943">
        <w:rPr>
          <w:rFonts w:ascii="Corbel" w:hAnsi="Corbel"/>
          <w:sz w:val="20"/>
          <w:szCs w:val="20"/>
        </w:rPr>
        <w:t xml:space="preserve"> </w:t>
      </w:r>
    </w:p>
    <w:p w14:paraId="7C59C160" w14:textId="107068B9" w:rsidR="00FB00DE" w:rsidRPr="00106114" w:rsidRDefault="00FB00DE" w:rsidP="00FC02BC">
      <w:pPr>
        <w:pStyle w:val="ListParagraph"/>
        <w:numPr>
          <w:ilvl w:val="0"/>
          <w:numId w:val="1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106114">
        <w:rPr>
          <w:rFonts w:ascii="Corbel" w:hAnsi="Corbel"/>
          <w:sz w:val="20"/>
          <w:szCs w:val="20"/>
        </w:rPr>
        <w:t>To engage with young people and their families in various settings such as children</w:t>
      </w:r>
      <w:r w:rsidR="00890516" w:rsidRPr="00106114">
        <w:rPr>
          <w:rFonts w:ascii="Corbel" w:hAnsi="Corbel"/>
          <w:sz w:val="20"/>
          <w:szCs w:val="20"/>
        </w:rPr>
        <w:t xml:space="preserve"> and family</w:t>
      </w:r>
      <w:r w:rsidRPr="00106114">
        <w:rPr>
          <w:rFonts w:ascii="Corbel" w:hAnsi="Corbel"/>
          <w:sz w:val="20"/>
          <w:szCs w:val="20"/>
        </w:rPr>
        <w:t xml:space="preserve"> centres, drop-in</w:t>
      </w:r>
      <w:r w:rsidR="00890516" w:rsidRPr="00106114">
        <w:rPr>
          <w:rFonts w:ascii="Corbel" w:hAnsi="Corbel"/>
          <w:sz w:val="20"/>
          <w:szCs w:val="20"/>
        </w:rPr>
        <w:t>s</w:t>
      </w:r>
      <w:r w:rsidRPr="00106114">
        <w:rPr>
          <w:rFonts w:ascii="Corbel" w:hAnsi="Corbel"/>
          <w:sz w:val="20"/>
          <w:szCs w:val="20"/>
        </w:rPr>
        <w:t xml:space="preserve">, schools, colleges, and homes </w:t>
      </w:r>
      <w:r w:rsidR="00890516" w:rsidRPr="00106114">
        <w:rPr>
          <w:rFonts w:ascii="Corbel" w:hAnsi="Corbel"/>
          <w:sz w:val="20"/>
          <w:szCs w:val="20"/>
        </w:rPr>
        <w:t>and local community venues</w:t>
      </w:r>
    </w:p>
    <w:p w14:paraId="3834AC1D" w14:textId="747C181E" w:rsidR="00A67C53" w:rsidRPr="00106114" w:rsidRDefault="009B1069" w:rsidP="00A67C53">
      <w:pPr>
        <w:numPr>
          <w:ilvl w:val="0"/>
          <w:numId w:val="16"/>
        </w:numPr>
        <w:jc w:val="both"/>
        <w:rPr>
          <w:rFonts w:ascii="Corbel" w:hAnsi="Corbel"/>
          <w:color w:val="000000" w:themeColor="text1"/>
          <w:sz w:val="20"/>
          <w:szCs w:val="20"/>
          <w:lang w:val="en-AU"/>
        </w:rPr>
      </w:pPr>
      <w:r w:rsidRPr="00106114">
        <w:rPr>
          <w:rFonts w:ascii="Corbel" w:hAnsi="Corbel"/>
          <w:color w:val="000000" w:themeColor="text1"/>
          <w:sz w:val="20"/>
          <w:szCs w:val="20"/>
          <w:lang w:val="en-AU"/>
        </w:rPr>
        <w:t>Be pro-active with</w:t>
      </w:r>
      <w:r w:rsidR="00A67C53" w:rsidRPr="00106114">
        <w:rPr>
          <w:rFonts w:ascii="Corbel" w:hAnsi="Corbel"/>
          <w:color w:val="000000" w:themeColor="text1"/>
          <w:sz w:val="20"/>
          <w:szCs w:val="20"/>
          <w:lang w:val="en-AU"/>
        </w:rPr>
        <w:t xml:space="preserve"> service user engagement, providing opportunities for young people to </w:t>
      </w:r>
      <w:r w:rsidRPr="00106114">
        <w:rPr>
          <w:rFonts w:ascii="Corbel" w:hAnsi="Corbel"/>
          <w:color w:val="000000" w:themeColor="text1"/>
          <w:sz w:val="20"/>
          <w:szCs w:val="20"/>
          <w:lang w:val="en-AU"/>
        </w:rPr>
        <w:t xml:space="preserve">make decisions, </w:t>
      </w:r>
      <w:r w:rsidR="00A67C53" w:rsidRPr="00106114">
        <w:rPr>
          <w:rFonts w:ascii="Corbel" w:hAnsi="Corbel"/>
          <w:color w:val="000000" w:themeColor="text1"/>
          <w:sz w:val="20"/>
          <w:szCs w:val="20"/>
          <w:lang w:val="en-AU"/>
        </w:rPr>
        <w:t xml:space="preserve">have a say and influence/shape </w:t>
      </w:r>
      <w:r w:rsidRPr="00106114">
        <w:rPr>
          <w:rFonts w:ascii="Corbel" w:hAnsi="Corbel"/>
          <w:color w:val="000000" w:themeColor="text1"/>
          <w:sz w:val="20"/>
          <w:szCs w:val="20"/>
          <w:lang w:val="en-AU"/>
        </w:rPr>
        <w:t xml:space="preserve">their care and service </w:t>
      </w:r>
      <w:r w:rsidR="00A67C53" w:rsidRPr="00106114">
        <w:rPr>
          <w:rFonts w:ascii="Corbel" w:hAnsi="Corbel"/>
          <w:color w:val="000000" w:themeColor="text1"/>
          <w:sz w:val="20"/>
          <w:szCs w:val="20"/>
          <w:lang w:val="en-AU"/>
        </w:rPr>
        <w:t xml:space="preserve">delivery </w:t>
      </w:r>
    </w:p>
    <w:p w14:paraId="385A7146" w14:textId="5A7ACB49" w:rsidR="002D167E" w:rsidRPr="00975E61" w:rsidRDefault="008B0BDC" w:rsidP="00975E61">
      <w:pPr>
        <w:pStyle w:val="ListParagraph"/>
        <w:numPr>
          <w:ilvl w:val="0"/>
          <w:numId w:val="16"/>
        </w:numPr>
        <w:rPr>
          <w:rFonts w:ascii="Corbel" w:hAnsi="Corbel"/>
          <w:sz w:val="20"/>
          <w:szCs w:val="20"/>
        </w:rPr>
      </w:pPr>
      <w:r w:rsidRPr="00106114">
        <w:rPr>
          <w:rFonts w:ascii="Corbel" w:hAnsi="Corbel"/>
          <w:sz w:val="20"/>
          <w:szCs w:val="20"/>
        </w:rPr>
        <w:t>To work flexibly to meet the needs of young person and their families</w:t>
      </w:r>
      <w:r w:rsidR="003C72FA">
        <w:rPr>
          <w:rFonts w:ascii="Corbel" w:hAnsi="Corbel"/>
          <w:sz w:val="20"/>
          <w:szCs w:val="20"/>
        </w:rPr>
        <w:t xml:space="preserve"> of Oxfordshire</w:t>
      </w:r>
    </w:p>
    <w:p w14:paraId="14A37528" w14:textId="77777777" w:rsidR="00FF7646" w:rsidRPr="00616A2E" w:rsidRDefault="00FF7646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2F2A5A3B" w14:textId="77777777" w:rsidR="00616A2E" w:rsidRP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>Responsible to:</w:t>
      </w:r>
    </w:p>
    <w:p w14:paraId="06D45497" w14:textId="2638C32F" w:rsidR="00616A2E" w:rsidRPr="00425A75" w:rsidRDefault="0048169A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Team Leader</w:t>
      </w:r>
      <w:r w:rsidR="00301A3B">
        <w:rPr>
          <w:rFonts w:ascii="Corbel" w:hAnsi="Corbel"/>
          <w:sz w:val="22"/>
          <w:szCs w:val="22"/>
        </w:rPr>
        <w:t>/Service Manager</w:t>
      </w:r>
    </w:p>
    <w:p w14:paraId="1ABDDF74" w14:textId="77777777" w:rsidR="00616A2E" w:rsidRPr="00425A75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92278F"/>
          <w:sz w:val="22"/>
          <w:szCs w:val="22"/>
        </w:rPr>
      </w:pPr>
    </w:p>
    <w:p w14:paraId="01321A45" w14:textId="77777777" w:rsidR="00616A2E" w:rsidRP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 xml:space="preserve">Responsible for: </w:t>
      </w:r>
    </w:p>
    <w:p w14:paraId="7A267439" w14:textId="77777777" w:rsidR="00616A2E" w:rsidRPr="00425A75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92278F"/>
          <w:sz w:val="22"/>
          <w:szCs w:val="22"/>
        </w:rPr>
      </w:pPr>
    </w:p>
    <w:p w14:paraId="3B068B06" w14:textId="69739328" w:rsidR="008B2427" w:rsidRPr="004753B5" w:rsidRDefault="001A121B" w:rsidP="008B2427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/>
          <w:b/>
          <w:sz w:val="22"/>
          <w:szCs w:val="20"/>
        </w:rPr>
      </w:pPr>
      <w:r>
        <w:rPr>
          <w:rFonts w:ascii="Corbel" w:hAnsi="Corbel"/>
          <w:color w:val="8D1082"/>
          <w:sz w:val="22"/>
          <w:szCs w:val="22"/>
        </w:rPr>
        <w:t>Key clients and activities</w:t>
      </w:r>
    </w:p>
    <w:p w14:paraId="05103CED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b/>
          <w:color w:val="21368B"/>
          <w:sz w:val="22"/>
          <w:szCs w:val="20"/>
        </w:rPr>
      </w:pPr>
    </w:p>
    <w:p w14:paraId="6E6E51BC" w14:textId="191FAC21" w:rsidR="004323E6" w:rsidRPr="00965592" w:rsidRDefault="008B2427" w:rsidP="008B2427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To build relationships quickly with young people promoting a safe and trusting environment</w:t>
      </w:r>
    </w:p>
    <w:p w14:paraId="5AFDF81C" w14:textId="586A1BD4" w:rsidR="008B2427" w:rsidRPr="00965592" w:rsidRDefault="004323E6" w:rsidP="008B2427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 xml:space="preserve">Work </w:t>
      </w:r>
      <w:r w:rsidR="00B113B6" w:rsidRPr="00965592">
        <w:rPr>
          <w:rFonts w:ascii="Corbel" w:hAnsi="Corbel"/>
          <w:sz w:val="20"/>
          <w:szCs w:val="20"/>
        </w:rPr>
        <w:t>flexibly</w:t>
      </w:r>
      <w:r w:rsidRPr="00965592">
        <w:rPr>
          <w:rFonts w:ascii="Corbel" w:hAnsi="Corbel"/>
          <w:sz w:val="20"/>
          <w:szCs w:val="20"/>
        </w:rPr>
        <w:t xml:space="preserve"> to mee</w:t>
      </w:r>
      <w:r w:rsidR="00B113B6" w:rsidRPr="00965592">
        <w:rPr>
          <w:rFonts w:ascii="Corbel" w:hAnsi="Corbel"/>
          <w:sz w:val="20"/>
          <w:szCs w:val="20"/>
        </w:rPr>
        <w:t>t</w:t>
      </w:r>
      <w:r w:rsidRPr="00965592">
        <w:rPr>
          <w:rFonts w:ascii="Corbel" w:hAnsi="Corbel"/>
          <w:sz w:val="20"/>
          <w:szCs w:val="20"/>
        </w:rPr>
        <w:t xml:space="preserve"> the needs of </w:t>
      </w:r>
      <w:r w:rsidR="00947A6B">
        <w:rPr>
          <w:rFonts w:ascii="Corbel" w:hAnsi="Corbel"/>
          <w:sz w:val="20"/>
          <w:szCs w:val="20"/>
        </w:rPr>
        <w:t>young people</w:t>
      </w:r>
      <w:r w:rsidR="00B113B6" w:rsidRPr="00965592">
        <w:rPr>
          <w:rFonts w:ascii="Corbel" w:hAnsi="Corbel"/>
          <w:sz w:val="20"/>
          <w:szCs w:val="20"/>
        </w:rPr>
        <w:t xml:space="preserve"> and families</w:t>
      </w:r>
      <w:r w:rsidR="00F341BE">
        <w:rPr>
          <w:rFonts w:ascii="Corbel" w:hAnsi="Corbel"/>
          <w:sz w:val="20"/>
          <w:szCs w:val="20"/>
        </w:rPr>
        <w:t xml:space="preserve"> across Oxfordshire</w:t>
      </w:r>
      <w:r w:rsidR="00C546D5" w:rsidRPr="00965592">
        <w:rPr>
          <w:rFonts w:ascii="Corbel" w:hAnsi="Corbel"/>
          <w:sz w:val="20"/>
          <w:szCs w:val="20"/>
        </w:rPr>
        <w:t xml:space="preserve">. </w:t>
      </w:r>
      <w:r w:rsidR="00947A6B">
        <w:rPr>
          <w:rFonts w:ascii="Corbel" w:hAnsi="Corbel"/>
          <w:sz w:val="20"/>
          <w:szCs w:val="20"/>
        </w:rPr>
        <w:t>Providing a blended offer of face to face appointments and online</w:t>
      </w:r>
    </w:p>
    <w:p w14:paraId="266D7469" w14:textId="4C4D8453" w:rsidR="002430EF" w:rsidRPr="00965592" w:rsidRDefault="002430EF" w:rsidP="008B2427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Have a presence at appropriate school</w:t>
      </w:r>
      <w:r w:rsidR="00AD4383" w:rsidRPr="00965592">
        <w:rPr>
          <w:rFonts w:ascii="Corbel" w:hAnsi="Corbel"/>
          <w:sz w:val="20"/>
          <w:szCs w:val="20"/>
        </w:rPr>
        <w:t xml:space="preserve">, </w:t>
      </w:r>
      <w:r w:rsidR="00DA3F66" w:rsidRPr="00965592">
        <w:rPr>
          <w:rFonts w:ascii="Corbel" w:hAnsi="Corbel"/>
          <w:sz w:val="20"/>
          <w:szCs w:val="20"/>
        </w:rPr>
        <w:t>college,</w:t>
      </w:r>
      <w:r w:rsidRPr="00965592">
        <w:rPr>
          <w:rFonts w:ascii="Corbel" w:hAnsi="Corbel"/>
          <w:sz w:val="20"/>
          <w:szCs w:val="20"/>
        </w:rPr>
        <w:t xml:space="preserve"> and community events to promote </w:t>
      </w:r>
      <w:r w:rsidR="00743D09">
        <w:rPr>
          <w:rFonts w:ascii="Corbel" w:hAnsi="Corbel"/>
          <w:sz w:val="20"/>
          <w:szCs w:val="20"/>
        </w:rPr>
        <w:t xml:space="preserve">Cranstoun </w:t>
      </w:r>
      <w:r w:rsidRPr="00965592">
        <w:rPr>
          <w:rFonts w:ascii="Corbel" w:hAnsi="Corbel"/>
          <w:sz w:val="20"/>
          <w:szCs w:val="20"/>
        </w:rPr>
        <w:t>Here4YOUth</w:t>
      </w:r>
      <w:r w:rsidR="00D3577E">
        <w:rPr>
          <w:rFonts w:ascii="Corbel" w:hAnsi="Corbel"/>
          <w:sz w:val="20"/>
          <w:szCs w:val="20"/>
        </w:rPr>
        <w:t xml:space="preserve"> and provide initial information and advice</w:t>
      </w:r>
    </w:p>
    <w:p w14:paraId="1A4768C3" w14:textId="7A68B710" w:rsidR="00404030" w:rsidRPr="00965592" w:rsidRDefault="00404030" w:rsidP="00B1609E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 xml:space="preserve">Promote and deliver targeted campaigns </w:t>
      </w:r>
      <w:r w:rsidR="00B1609E" w:rsidRPr="00965592">
        <w:rPr>
          <w:rFonts w:ascii="Corbel" w:hAnsi="Corbel"/>
          <w:sz w:val="20"/>
          <w:szCs w:val="20"/>
        </w:rPr>
        <w:t xml:space="preserve">as </w:t>
      </w:r>
      <w:r w:rsidR="002E4E18" w:rsidRPr="00965592">
        <w:rPr>
          <w:rFonts w:ascii="Corbel" w:hAnsi="Corbel"/>
          <w:sz w:val="20"/>
          <w:szCs w:val="20"/>
        </w:rPr>
        <w:t>appropriate</w:t>
      </w:r>
      <w:r w:rsidR="00743D09">
        <w:rPr>
          <w:rFonts w:ascii="Corbel" w:hAnsi="Corbel"/>
          <w:sz w:val="20"/>
          <w:szCs w:val="20"/>
        </w:rPr>
        <w:t>, including</w:t>
      </w:r>
      <w:r w:rsidR="00890081">
        <w:rPr>
          <w:rFonts w:ascii="Corbel" w:hAnsi="Corbel"/>
          <w:sz w:val="20"/>
          <w:szCs w:val="20"/>
        </w:rPr>
        <w:t xml:space="preserve"> across</w:t>
      </w:r>
      <w:r w:rsidR="00743D09">
        <w:rPr>
          <w:rFonts w:ascii="Corbel" w:hAnsi="Corbel"/>
          <w:sz w:val="20"/>
          <w:szCs w:val="20"/>
        </w:rPr>
        <w:t xml:space="preserve"> social media</w:t>
      </w:r>
    </w:p>
    <w:p w14:paraId="31CFE413" w14:textId="39945E07" w:rsidR="002E4E18" w:rsidRPr="00890081" w:rsidRDefault="002E4E18" w:rsidP="003B7252">
      <w:pPr>
        <w:pStyle w:val="ListParagraph"/>
        <w:numPr>
          <w:ilvl w:val="0"/>
          <w:numId w:val="24"/>
        </w:numPr>
        <w:jc w:val="both"/>
        <w:rPr>
          <w:rFonts w:ascii="Corbel" w:hAnsi="Corbel"/>
          <w:color w:val="000000" w:themeColor="text1"/>
          <w:sz w:val="20"/>
          <w:szCs w:val="20"/>
        </w:rPr>
      </w:pPr>
      <w:r w:rsidRPr="00890081">
        <w:rPr>
          <w:rFonts w:ascii="Corbel" w:hAnsi="Corbel"/>
          <w:color w:val="000000" w:themeColor="text1"/>
          <w:sz w:val="20"/>
          <w:szCs w:val="20"/>
        </w:rPr>
        <w:t>Provide young people and their families with advice, information and help to access practical support for the things that may be contributing to their substance use</w:t>
      </w:r>
    </w:p>
    <w:p w14:paraId="5C2423DC" w14:textId="036A83BB" w:rsidR="008B2427" w:rsidRPr="00965592" w:rsidRDefault="008B2427" w:rsidP="008B2427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 xml:space="preserve">To carry out </w:t>
      </w:r>
      <w:r w:rsidR="00B8300B" w:rsidRPr="00965592">
        <w:rPr>
          <w:rFonts w:ascii="Corbel" w:hAnsi="Corbel"/>
          <w:sz w:val="20"/>
          <w:szCs w:val="20"/>
        </w:rPr>
        <w:t xml:space="preserve">a detailed </w:t>
      </w:r>
      <w:r w:rsidR="00525008">
        <w:rPr>
          <w:rFonts w:ascii="Corbel" w:hAnsi="Corbel"/>
          <w:sz w:val="20"/>
          <w:szCs w:val="20"/>
        </w:rPr>
        <w:t>substance use</w:t>
      </w:r>
      <w:r w:rsidR="00B8300B" w:rsidRPr="00965592">
        <w:rPr>
          <w:rFonts w:ascii="Corbel" w:hAnsi="Corbel"/>
          <w:sz w:val="20"/>
          <w:szCs w:val="20"/>
        </w:rPr>
        <w:t xml:space="preserve"> </w:t>
      </w:r>
      <w:r w:rsidRPr="00965592">
        <w:rPr>
          <w:rFonts w:ascii="Corbel" w:hAnsi="Corbel"/>
          <w:sz w:val="20"/>
          <w:szCs w:val="20"/>
        </w:rPr>
        <w:t>assessment</w:t>
      </w:r>
      <w:r w:rsidR="009B593D" w:rsidRPr="00965592">
        <w:rPr>
          <w:rFonts w:ascii="Corbel" w:hAnsi="Corbel"/>
          <w:sz w:val="20"/>
          <w:szCs w:val="20"/>
        </w:rPr>
        <w:t>,</w:t>
      </w:r>
      <w:r w:rsidRPr="00965592">
        <w:rPr>
          <w:rFonts w:ascii="Corbel" w:hAnsi="Corbel"/>
          <w:sz w:val="20"/>
          <w:szCs w:val="20"/>
        </w:rPr>
        <w:t xml:space="preserve"> utilising</w:t>
      </w:r>
      <w:r w:rsidR="00B8300B" w:rsidRPr="00965592">
        <w:rPr>
          <w:rFonts w:ascii="Corbel" w:hAnsi="Corbel"/>
          <w:sz w:val="20"/>
          <w:szCs w:val="20"/>
        </w:rPr>
        <w:t xml:space="preserve"> ITEP mapping and motivational interviewing skills</w:t>
      </w:r>
      <w:r w:rsidR="00525008">
        <w:rPr>
          <w:rFonts w:ascii="Corbel" w:hAnsi="Corbel"/>
          <w:sz w:val="20"/>
          <w:szCs w:val="20"/>
        </w:rPr>
        <w:t xml:space="preserve"> assessing the impact of </w:t>
      </w:r>
      <w:r w:rsidR="000F7C58">
        <w:rPr>
          <w:rFonts w:ascii="Corbel" w:hAnsi="Corbel"/>
          <w:sz w:val="20"/>
          <w:szCs w:val="20"/>
        </w:rPr>
        <w:t xml:space="preserve">their/parental </w:t>
      </w:r>
      <w:r w:rsidR="00525008">
        <w:rPr>
          <w:rFonts w:ascii="Corbel" w:hAnsi="Corbel"/>
          <w:sz w:val="20"/>
          <w:szCs w:val="20"/>
        </w:rPr>
        <w:t>substance use on social functioning and wellbeing</w:t>
      </w:r>
    </w:p>
    <w:p w14:paraId="189CD467" w14:textId="12510259" w:rsidR="009B593D" w:rsidRDefault="00DA3F66" w:rsidP="008B2427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U</w:t>
      </w:r>
      <w:r w:rsidR="004C437A" w:rsidRPr="00965592">
        <w:rPr>
          <w:rFonts w:ascii="Corbel" w:hAnsi="Corbel"/>
          <w:sz w:val="20"/>
          <w:szCs w:val="20"/>
        </w:rPr>
        <w:t xml:space="preserve">tilise audits </w:t>
      </w:r>
      <w:r w:rsidR="007D71B2">
        <w:rPr>
          <w:rFonts w:ascii="Corbel" w:hAnsi="Corbel"/>
          <w:sz w:val="20"/>
          <w:szCs w:val="20"/>
        </w:rPr>
        <w:t xml:space="preserve">in the assessment </w:t>
      </w:r>
      <w:r w:rsidR="004C437A" w:rsidRPr="00965592">
        <w:rPr>
          <w:rFonts w:ascii="Corbel" w:hAnsi="Corbel"/>
          <w:sz w:val="20"/>
          <w:szCs w:val="20"/>
        </w:rPr>
        <w:t>to identify the correct treatment pathway for the young person</w:t>
      </w:r>
      <w:r w:rsidR="007D71B2">
        <w:rPr>
          <w:rFonts w:ascii="Corbel" w:hAnsi="Corbel"/>
          <w:sz w:val="20"/>
          <w:szCs w:val="20"/>
        </w:rPr>
        <w:t xml:space="preserve"> </w:t>
      </w:r>
      <w:r w:rsidR="000F7C58">
        <w:rPr>
          <w:rFonts w:ascii="Corbel" w:hAnsi="Corbel"/>
          <w:sz w:val="20"/>
          <w:szCs w:val="20"/>
        </w:rPr>
        <w:t>i</w:t>
      </w:r>
      <w:r w:rsidR="007D71B2">
        <w:rPr>
          <w:rFonts w:ascii="Corbel" w:hAnsi="Corbel"/>
          <w:sz w:val="20"/>
          <w:szCs w:val="20"/>
        </w:rPr>
        <w:t>,e</w:t>
      </w:r>
      <w:r w:rsidRPr="00965592">
        <w:rPr>
          <w:rFonts w:ascii="Corbel" w:hAnsi="Corbel"/>
          <w:sz w:val="20"/>
          <w:szCs w:val="20"/>
        </w:rPr>
        <w:t xml:space="preserve"> Brief, structured or comprehensive</w:t>
      </w:r>
    </w:p>
    <w:p w14:paraId="45809F06" w14:textId="228D96F3" w:rsidR="007D71B2" w:rsidRDefault="007D71B2" w:rsidP="007D71B2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Support and co-ordinate young people’s care to enable them to access pharmacological interventions if required</w:t>
      </w:r>
    </w:p>
    <w:p w14:paraId="2CE4A6EB" w14:textId="1A1E5BD0" w:rsidR="00AD5BC1" w:rsidRDefault="00AD5BC1" w:rsidP="00AD5BC1">
      <w:pPr>
        <w:numPr>
          <w:ilvl w:val="0"/>
          <w:numId w:val="24"/>
        </w:numPr>
        <w:autoSpaceDN w:val="0"/>
        <w:jc w:val="both"/>
        <w:rPr>
          <w:rFonts w:ascii="Corbel" w:hAnsi="Corbel"/>
          <w:sz w:val="20"/>
          <w:szCs w:val="20"/>
        </w:rPr>
      </w:pPr>
      <w:r w:rsidRPr="003C72FA">
        <w:rPr>
          <w:rFonts w:ascii="Corbel" w:hAnsi="Corbel"/>
          <w:sz w:val="20"/>
          <w:szCs w:val="20"/>
        </w:rPr>
        <w:t xml:space="preserve">To contribute to reducing the transmission and spread of blood borne viruses associated with drug use  </w:t>
      </w:r>
    </w:p>
    <w:p w14:paraId="19B4F78F" w14:textId="0E4F64F7" w:rsidR="00975E61" w:rsidRPr="00975E61" w:rsidRDefault="00975E61" w:rsidP="00975E61">
      <w:pPr>
        <w:pStyle w:val="ListParagraph"/>
        <w:numPr>
          <w:ilvl w:val="0"/>
          <w:numId w:val="24"/>
        </w:numPr>
        <w:rPr>
          <w:rFonts w:ascii="Corbel" w:hAnsi="Corbel"/>
          <w:sz w:val="16"/>
          <w:szCs w:val="16"/>
        </w:rPr>
      </w:pPr>
      <w:r w:rsidRPr="00975E61">
        <w:rPr>
          <w:rFonts w:ascii="Corbel" w:hAnsi="Corbel"/>
          <w:sz w:val="20"/>
          <w:szCs w:val="20"/>
        </w:rPr>
        <w:t>To contribute to reducing sexually transmitted diseases and teenage pregnancy by reducing risky behaviours related to drug and alcohol use.</w:t>
      </w:r>
    </w:p>
    <w:p w14:paraId="5FA5BC13" w14:textId="49C7DC28" w:rsidR="007376AC" w:rsidRPr="00965592" w:rsidRDefault="007376AC" w:rsidP="007376AC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Work in a holistic way, discuss, agree and review care plans, ensuring wider needs are met</w:t>
      </w:r>
      <w:r w:rsidR="00DA3F66" w:rsidRPr="00965592">
        <w:rPr>
          <w:rFonts w:ascii="Corbel" w:hAnsi="Corbel"/>
          <w:sz w:val="20"/>
          <w:szCs w:val="20"/>
        </w:rPr>
        <w:t xml:space="preserve"> </w:t>
      </w:r>
    </w:p>
    <w:p w14:paraId="6455974F" w14:textId="6A8B783F" w:rsidR="0051259A" w:rsidRPr="00965592" w:rsidRDefault="0051259A" w:rsidP="00E22453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To appropriately include parents/carers and other professionals in the care planning and delivery of support for the young person</w:t>
      </w:r>
    </w:p>
    <w:p w14:paraId="6A567438" w14:textId="74B6E766" w:rsidR="00E86595" w:rsidRDefault="00E86595" w:rsidP="00E86595">
      <w:pPr>
        <w:pStyle w:val="ListParagraph"/>
        <w:numPr>
          <w:ilvl w:val="0"/>
          <w:numId w:val="24"/>
        </w:numPr>
        <w:rPr>
          <w:rFonts w:ascii="Corbel" w:hAnsi="Corbel"/>
          <w:color w:val="000000" w:themeColor="text1"/>
          <w:sz w:val="20"/>
          <w:szCs w:val="20"/>
        </w:rPr>
      </w:pPr>
      <w:r w:rsidRPr="00965592">
        <w:rPr>
          <w:rFonts w:ascii="Corbel" w:hAnsi="Corbel"/>
          <w:color w:val="000000" w:themeColor="text1"/>
          <w:sz w:val="20"/>
          <w:szCs w:val="20"/>
        </w:rPr>
        <w:t xml:space="preserve">Work effectively with partner agencies to deliver a quality service, focussed on achieving positive change </w:t>
      </w:r>
    </w:p>
    <w:p w14:paraId="18A8A8AC" w14:textId="2F0718A0" w:rsidR="00AD5BC1" w:rsidRPr="00975E61" w:rsidRDefault="00AD5BC1" w:rsidP="00BA51B7">
      <w:pPr>
        <w:numPr>
          <w:ilvl w:val="0"/>
          <w:numId w:val="24"/>
        </w:numPr>
        <w:autoSpaceDN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975E61">
        <w:rPr>
          <w:rFonts w:ascii="Corbel" w:hAnsi="Corbel"/>
          <w:sz w:val="20"/>
          <w:szCs w:val="20"/>
        </w:rPr>
        <w:t>To contribute to reducing crime, anti-social behaviour and the exploitation of children and young people that is associated with the use of drugs or alcohol</w:t>
      </w:r>
      <w:r w:rsidR="00E23982">
        <w:rPr>
          <w:rFonts w:ascii="Corbel" w:hAnsi="Corbel"/>
          <w:sz w:val="20"/>
          <w:szCs w:val="20"/>
        </w:rPr>
        <w:t xml:space="preserve"> including delivering Divert sessions</w:t>
      </w:r>
    </w:p>
    <w:p w14:paraId="742D1D76" w14:textId="6D77C40B" w:rsidR="007376AC" w:rsidRPr="00965592" w:rsidRDefault="007376AC" w:rsidP="007376AC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Ensure risk is assessed appropriately and dynamically with a management plan agreed where necessary</w:t>
      </w:r>
    </w:p>
    <w:p w14:paraId="55367E34" w14:textId="7056A5A0" w:rsidR="00A817EE" w:rsidRPr="00965592" w:rsidRDefault="00B341AF" w:rsidP="00837BDB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lastRenderedPageBreak/>
        <w:t xml:space="preserve">Ensure safeguarding needs of young people are assessed, monitored and actioned according to guidelines and good practice, working closely with Oxfordshire’s </w:t>
      </w:r>
      <w:r w:rsidR="00D04A2F" w:rsidRPr="00965592">
        <w:rPr>
          <w:rFonts w:ascii="Corbel" w:hAnsi="Corbel"/>
          <w:sz w:val="20"/>
          <w:szCs w:val="20"/>
        </w:rPr>
        <w:t>children’s</w:t>
      </w:r>
      <w:r w:rsidR="00202595" w:rsidRPr="00965592">
        <w:rPr>
          <w:rFonts w:ascii="Corbel" w:hAnsi="Corbel"/>
          <w:sz w:val="20"/>
          <w:szCs w:val="20"/>
        </w:rPr>
        <w:t xml:space="preserve"> social care</w:t>
      </w:r>
      <w:r w:rsidRPr="00965592">
        <w:rPr>
          <w:rFonts w:ascii="Corbel" w:hAnsi="Corbel"/>
          <w:sz w:val="20"/>
          <w:szCs w:val="20"/>
        </w:rPr>
        <w:t xml:space="preserve"> teams as required</w:t>
      </w:r>
    </w:p>
    <w:p w14:paraId="4F48134C" w14:textId="7C216389" w:rsidR="00AB63C8" w:rsidRPr="00965592" w:rsidRDefault="00AB63C8" w:rsidP="005C136B">
      <w:pPr>
        <w:numPr>
          <w:ilvl w:val="0"/>
          <w:numId w:val="24"/>
        </w:numPr>
        <w:shd w:val="clear" w:color="auto" w:fill="FFFFFF"/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 xml:space="preserve">Help to protect individuals and families from harm by attending, contributing and honouring responsibilities connected to multi-agency meetings </w:t>
      </w:r>
    </w:p>
    <w:p w14:paraId="28A9A445" w14:textId="7C616F81" w:rsidR="00A817EE" w:rsidRPr="00965592" w:rsidRDefault="002430EF" w:rsidP="001017B0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 xml:space="preserve">Deliver effective evidenced-based interventions which enable </w:t>
      </w:r>
      <w:r w:rsidR="00DA3F66" w:rsidRPr="00965592">
        <w:rPr>
          <w:rFonts w:ascii="Corbel" w:hAnsi="Corbel"/>
          <w:sz w:val="20"/>
          <w:szCs w:val="20"/>
        </w:rPr>
        <w:t>young people</w:t>
      </w:r>
      <w:r w:rsidRPr="00965592">
        <w:rPr>
          <w:rFonts w:ascii="Corbel" w:hAnsi="Corbel"/>
          <w:sz w:val="20"/>
          <w:szCs w:val="20"/>
        </w:rPr>
        <w:t xml:space="preserve"> to make positive changes, increase resilience and improve outcomes. This will include both individual and </w:t>
      </w:r>
      <w:r w:rsidR="00A817EE" w:rsidRPr="00965592">
        <w:rPr>
          <w:rFonts w:ascii="Corbel" w:hAnsi="Corbel"/>
          <w:sz w:val="20"/>
          <w:szCs w:val="20"/>
        </w:rPr>
        <w:t>group-based</w:t>
      </w:r>
      <w:r w:rsidRPr="00965592">
        <w:rPr>
          <w:rFonts w:ascii="Corbel" w:hAnsi="Corbel"/>
          <w:sz w:val="20"/>
          <w:szCs w:val="20"/>
        </w:rPr>
        <w:t xml:space="preserve"> client </w:t>
      </w:r>
      <w:r w:rsidR="00DA3F66" w:rsidRPr="00965592">
        <w:rPr>
          <w:rFonts w:ascii="Corbel" w:hAnsi="Corbel"/>
          <w:sz w:val="20"/>
          <w:szCs w:val="20"/>
        </w:rPr>
        <w:t>work delivering</w:t>
      </w:r>
      <w:r w:rsidR="0031126C" w:rsidRPr="00965592">
        <w:rPr>
          <w:rFonts w:ascii="Corbel" w:hAnsi="Corbel"/>
          <w:sz w:val="20"/>
          <w:szCs w:val="20"/>
        </w:rPr>
        <w:t xml:space="preserve"> structured intervention programme</w:t>
      </w:r>
      <w:r w:rsidR="00DA3F66" w:rsidRPr="00965592">
        <w:rPr>
          <w:rFonts w:ascii="Corbel" w:hAnsi="Corbel"/>
          <w:sz w:val="20"/>
          <w:szCs w:val="20"/>
        </w:rPr>
        <w:t>s face to face and online</w:t>
      </w:r>
    </w:p>
    <w:p w14:paraId="40FF976F" w14:textId="35D641CB" w:rsidR="00390ACF" w:rsidRPr="00965592" w:rsidRDefault="00550BD7" w:rsidP="00390ACF">
      <w:pPr>
        <w:numPr>
          <w:ilvl w:val="0"/>
          <w:numId w:val="24"/>
        </w:numPr>
        <w:shd w:val="clear" w:color="auto" w:fill="FFFFFF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Deliver interventions within a harm reduction approach to </w:t>
      </w:r>
      <w:r w:rsidR="00390ACF" w:rsidRPr="00965592">
        <w:rPr>
          <w:rFonts w:ascii="Corbel" w:hAnsi="Corbel"/>
          <w:sz w:val="20"/>
          <w:szCs w:val="20"/>
        </w:rPr>
        <w:t xml:space="preserve">reduce risks, whilst developing resilience </w:t>
      </w:r>
    </w:p>
    <w:p w14:paraId="1E7D47DB" w14:textId="60B20D48" w:rsidR="00B75EB6" w:rsidRPr="00965592" w:rsidRDefault="00B75EB6" w:rsidP="00B75EB6">
      <w:pPr>
        <w:numPr>
          <w:ilvl w:val="0"/>
          <w:numId w:val="24"/>
        </w:numPr>
        <w:shd w:val="clear" w:color="auto" w:fill="FFFFFF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Support children and young people whose parent(s) use or have used alcohol and/or other drugs. Including facilitating group interventions, including the Moving Parents and Children Together (M-PACT) family group programme</w:t>
      </w:r>
    </w:p>
    <w:p w14:paraId="4F1A55F0" w14:textId="77777777" w:rsidR="00FD6C7E" w:rsidRPr="00965592" w:rsidRDefault="00FD6C7E" w:rsidP="00FD6C7E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>Facilitate both group and one to one life skill development, administering an AQA Unit Award Scheme to build the aspirations and confidence of children and young people</w:t>
      </w:r>
    </w:p>
    <w:p w14:paraId="16667849" w14:textId="15033A7E" w:rsidR="00FD6C7E" w:rsidRDefault="00FD6C7E" w:rsidP="00FD6C7E">
      <w:pPr>
        <w:numPr>
          <w:ilvl w:val="0"/>
          <w:numId w:val="24"/>
        </w:numPr>
        <w:shd w:val="clear" w:color="auto" w:fill="FFFFFF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 xml:space="preserve">Support the delivery of a </w:t>
      </w:r>
      <w:r w:rsidR="000261AC" w:rsidRPr="00965592">
        <w:rPr>
          <w:rFonts w:ascii="Corbel" w:hAnsi="Corbel"/>
          <w:sz w:val="20"/>
          <w:szCs w:val="20"/>
        </w:rPr>
        <w:t>high-quality</w:t>
      </w:r>
      <w:r w:rsidRPr="00965592">
        <w:rPr>
          <w:rFonts w:ascii="Corbel" w:hAnsi="Corbel"/>
          <w:sz w:val="20"/>
          <w:szCs w:val="20"/>
        </w:rPr>
        <w:t xml:space="preserve"> service and the achievement of our contractual targets by staying </w:t>
      </w:r>
      <w:r w:rsidR="000261AC" w:rsidRPr="00965592">
        <w:rPr>
          <w:rFonts w:ascii="Corbel" w:hAnsi="Corbel"/>
          <w:sz w:val="20"/>
          <w:szCs w:val="20"/>
        </w:rPr>
        <w:t>up to date</w:t>
      </w:r>
      <w:r w:rsidRPr="00965592">
        <w:rPr>
          <w:rFonts w:ascii="Corbel" w:hAnsi="Corbel"/>
          <w:sz w:val="20"/>
          <w:szCs w:val="20"/>
        </w:rPr>
        <w:t xml:space="preserve"> with best practice and initiatives, and taking on additional training, which will help to improve the lives of service users</w:t>
      </w:r>
    </w:p>
    <w:p w14:paraId="37E7C11A" w14:textId="63B552DA" w:rsidR="00EE6EF8" w:rsidRDefault="00EE6EF8" w:rsidP="00FD6C7E">
      <w:pPr>
        <w:numPr>
          <w:ilvl w:val="0"/>
          <w:numId w:val="24"/>
        </w:numPr>
        <w:shd w:val="clear" w:color="auto" w:fill="FFFFFF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Ensure young people </w:t>
      </w:r>
      <w:r w:rsidR="00516A88">
        <w:rPr>
          <w:rFonts w:ascii="Corbel" w:hAnsi="Corbel"/>
          <w:sz w:val="20"/>
          <w:szCs w:val="20"/>
        </w:rPr>
        <w:t>have a smooth transition with adult teams</w:t>
      </w:r>
    </w:p>
    <w:p w14:paraId="10012509" w14:textId="4BE3DC06" w:rsidR="005D6BF0" w:rsidRPr="00965592" w:rsidRDefault="005D6BF0" w:rsidP="005D6BF0">
      <w:pPr>
        <w:pStyle w:val="ListParagraph"/>
        <w:numPr>
          <w:ilvl w:val="0"/>
          <w:numId w:val="24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965592">
        <w:rPr>
          <w:rFonts w:ascii="Corbel" w:hAnsi="Corbel"/>
          <w:sz w:val="20"/>
          <w:szCs w:val="20"/>
        </w:rPr>
        <w:t xml:space="preserve">To </w:t>
      </w:r>
      <w:r w:rsidR="000261AC">
        <w:rPr>
          <w:rFonts w:ascii="Corbel" w:hAnsi="Corbel"/>
          <w:sz w:val="20"/>
          <w:szCs w:val="20"/>
        </w:rPr>
        <w:t>take</w:t>
      </w:r>
      <w:r w:rsidRPr="00965592">
        <w:rPr>
          <w:rFonts w:ascii="Corbel" w:hAnsi="Corbel"/>
          <w:sz w:val="20"/>
          <w:szCs w:val="20"/>
        </w:rPr>
        <w:t xml:space="preserve"> a lead role and additional training </w:t>
      </w:r>
      <w:r w:rsidR="00301A3B" w:rsidRPr="00965592">
        <w:rPr>
          <w:rFonts w:ascii="Corbel" w:hAnsi="Corbel"/>
          <w:sz w:val="20"/>
          <w:szCs w:val="20"/>
        </w:rPr>
        <w:t>in key</w:t>
      </w:r>
      <w:r w:rsidRPr="00965592">
        <w:rPr>
          <w:rFonts w:ascii="Corbel" w:hAnsi="Corbel"/>
          <w:sz w:val="20"/>
          <w:szCs w:val="20"/>
        </w:rPr>
        <w:t xml:space="preserve"> areas of expertise in order to best meet the needs of children and young people e.g. Hidden Harm, Overdose </w:t>
      </w:r>
    </w:p>
    <w:p w14:paraId="57C02D4A" w14:textId="07FEAAB1" w:rsidR="0008532D" w:rsidRDefault="0008532D" w:rsidP="0008532D">
      <w:pPr>
        <w:pStyle w:val="ListParagraph"/>
        <w:numPr>
          <w:ilvl w:val="0"/>
          <w:numId w:val="24"/>
        </w:numPr>
        <w:rPr>
          <w:rFonts w:ascii="Corbel" w:hAnsi="Corbel"/>
          <w:color w:val="000000" w:themeColor="text1"/>
          <w:sz w:val="20"/>
          <w:szCs w:val="20"/>
        </w:rPr>
      </w:pPr>
      <w:r w:rsidRPr="00965592">
        <w:rPr>
          <w:rFonts w:ascii="Corbel" w:hAnsi="Corbel"/>
          <w:color w:val="000000" w:themeColor="text1"/>
          <w:sz w:val="20"/>
          <w:szCs w:val="20"/>
        </w:rPr>
        <w:t>To attend and be actively involved in service meetings and supervision</w:t>
      </w:r>
    </w:p>
    <w:p w14:paraId="6DB177CE" w14:textId="75CF2E1C" w:rsidR="003C72FA" w:rsidRPr="003C72FA" w:rsidRDefault="003C72FA" w:rsidP="003C72FA">
      <w:pPr>
        <w:numPr>
          <w:ilvl w:val="0"/>
          <w:numId w:val="24"/>
        </w:numPr>
        <w:autoSpaceDN w:val="0"/>
        <w:jc w:val="both"/>
        <w:rPr>
          <w:rFonts w:ascii="Corbel" w:hAnsi="Corbel"/>
          <w:sz w:val="20"/>
          <w:szCs w:val="20"/>
        </w:rPr>
      </w:pPr>
      <w:r w:rsidRPr="003C72FA">
        <w:rPr>
          <w:rFonts w:ascii="Corbel" w:hAnsi="Corbel"/>
          <w:sz w:val="20"/>
          <w:szCs w:val="20"/>
        </w:rPr>
        <w:t>To contribute to reducing drug and alcohol A&amp;E attendances, inpatient admissions and deaths related to substance use</w:t>
      </w:r>
    </w:p>
    <w:p w14:paraId="4FE70B83" w14:textId="77777777" w:rsidR="003C72FA" w:rsidRPr="00965592" w:rsidRDefault="003C72FA" w:rsidP="003C72FA">
      <w:pPr>
        <w:pStyle w:val="ListParagraph"/>
        <w:ind w:left="360"/>
        <w:rPr>
          <w:rFonts w:ascii="Corbel" w:hAnsi="Corbel"/>
          <w:color w:val="000000" w:themeColor="text1"/>
          <w:sz w:val="20"/>
          <w:szCs w:val="20"/>
        </w:rPr>
      </w:pPr>
    </w:p>
    <w:p w14:paraId="5B172BA9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22F2DF0B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5A636B02" w14:textId="6D57C9BD" w:rsidR="008B2427" w:rsidRPr="004753B5" w:rsidRDefault="001A121B" w:rsidP="008B2427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color w:val="8D1082"/>
          <w:sz w:val="22"/>
          <w:szCs w:val="22"/>
        </w:rPr>
        <w:t>Team</w:t>
      </w:r>
    </w:p>
    <w:p w14:paraId="330D068A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15C0BBAB" w14:textId="77777777" w:rsidR="008B2427" w:rsidRPr="004753B5" w:rsidRDefault="008B2427" w:rsidP="008B2427">
      <w:pPr>
        <w:pStyle w:val="ListParagraph"/>
        <w:numPr>
          <w:ilvl w:val="0"/>
          <w:numId w:val="25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Assist in maintaining a place of safety for all clients and staff.</w:t>
      </w:r>
    </w:p>
    <w:p w14:paraId="1DEC594D" w14:textId="77146760" w:rsidR="008B2427" w:rsidRPr="004753B5" w:rsidRDefault="008B2427" w:rsidP="008B2427">
      <w:pPr>
        <w:pStyle w:val="ListParagraph"/>
        <w:numPr>
          <w:ilvl w:val="0"/>
          <w:numId w:val="25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 xml:space="preserve">Adhere to health and safety requirements </w:t>
      </w:r>
    </w:p>
    <w:p w14:paraId="0F2AB212" w14:textId="77777777" w:rsidR="008B2427" w:rsidRPr="004753B5" w:rsidRDefault="008B2427" w:rsidP="008B2427">
      <w:pPr>
        <w:pStyle w:val="ListParagraph"/>
        <w:numPr>
          <w:ilvl w:val="0"/>
          <w:numId w:val="25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Attend team meetings and other forums as required.</w:t>
      </w:r>
    </w:p>
    <w:p w14:paraId="73FE20DF" w14:textId="77777777" w:rsidR="008B2427" w:rsidRPr="004753B5" w:rsidRDefault="008B2427" w:rsidP="008B2427">
      <w:pPr>
        <w:pStyle w:val="ListParagraph"/>
        <w:numPr>
          <w:ilvl w:val="0"/>
          <w:numId w:val="25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Participate in supervision, support and training as agreed with line management.</w:t>
      </w:r>
    </w:p>
    <w:p w14:paraId="773FFE06" w14:textId="50C2D5CC" w:rsidR="008B2427" w:rsidRPr="004753B5" w:rsidRDefault="008B2427" w:rsidP="008B2427">
      <w:pPr>
        <w:pStyle w:val="ListParagraph"/>
        <w:numPr>
          <w:ilvl w:val="0"/>
          <w:numId w:val="25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 xml:space="preserve">Provide, in conjunction with colleagues, staff cover </w:t>
      </w:r>
      <w:r w:rsidR="00750234">
        <w:rPr>
          <w:rFonts w:ascii="Corbel" w:hAnsi="Corbel"/>
          <w:sz w:val="20"/>
          <w:szCs w:val="20"/>
        </w:rPr>
        <w:t>across Oxfordshire</w:t>
      </w:r>
    </w:p>
    <w:p w14:paraId="6D01257C" w14:textId="77777777" w:rsidR="008B2427" w:rsidRPr="004753B5" w:rsidRDefault="008B2427" w:rsidP="008B2427">
      <w:pPr>
        <w:pStyle w:val="ListParagraph"/>
        <w:numPr>
          <w:ilvl w:val="0"/>
          <w:numId w:val="25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Undertake responsibilities, and plan absence from the workplace, to maximise the effectiveness of quality service delivery.</w:t>
      </w:r>
    </w:p>
    <w:p w14:paraId="6008093F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2F5791D3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4D82209F" w14:textId="20A7665D" w:rsidR="008B2427" w:rsidRPr="004753B5" w:rsidRDefault="001A121B" w:rsidP="008B2427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color w:val="8D1082"/>
          <w:sz w:val="22"/>
          <w:szCs w:val="22"/>
        </w:rPr>
        <w:t>Administration</w:t>
      </w:r>
    </w:p>
    <w:p w14:paraId="142A4CDB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35D31FE9" w14:textId="79B8B334" w:rsidR="008B2427" w:rsidRPr="004753B5" w:rsidRDefault="008B2427" w:rsidP="008B2427">
      <w:pPr>
        <w:pStyle w:val="ListParagraph"/>
        <w:numPr>
          <w:ilvl w:val="0"/>
          <w:numId w:val="2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To accurately maintain client management system</w:t>
      </w:r>
      <w:r w:rsidR="000A31C5">
        <w:rPr>
          <w:rFonts w:ascii="Corbel" w:hAnsi="Corbel"/>
          <w:sz w:val="20"/>
          <w:szCs w:val="20"/>
        </w:rPr>
        <w:t>s,</w:t>
      </w:r>
      <w:r w:rsidRPr="004753B5">
        <w:rPr>
          <w:rFonts w:ascii="Corbel" w:hAnsi="Corbel"/>
          <w:sz w:val="20"/>
          <w:szCs w:val="20"/>
        </w:rPr>
        <w:t xml:space="preserve"> accurately evidencing achievement of outcomes for young people </w:t>
      </w:r>
    </w:p>
    <w:p w14:paraId="7F7C09E1" w14:textId="77777777" w:rsidR="008B2427" w:rsidRPr="004753B5" w:rsidRDefault="008B2427" w:rsidP="008B2427">
      <w:pPr>
        <w:pStyle w:val="ListParagraph"/>
        <w:numPr>
          <w:ilvl w:val="0"/>
          <w:numId w:val="2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Produce reports relating to clients and project work as required by the Service Manager, organisation and/or our partner agencies.</w:t>
      </w:r>
    </w:p>
    <w:p w14:paraId="5493ED94" w14:textId="77777777" w:rsidR="008B2427" w:rsidRPr="004753B5" w:rsidRDefault="008B2427" w:rsidP="008B2427">
      <w:pPr>
        <w:pStyle w:val="ListParagraph"/>
        <w:numPr>
          <w:ilvl w:val="0"/>
          <w:numId w:val="2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Ensure all requirements for National Drug Treatment Monitoring Agency (NDTMS) are adhered to</w:t>
      </w:r>
    </w:p>
    <w:p w14:paraId="4A0E35E2" w14:textId="77777777" w:rsidR="008B2427" w:rsidRPr="004753B5" w:rsidRDefault="008B2427" w:rsidP="008B2427">
      <w:pPr>
        <w:pStyle w:val="ListParagraph"/>
        <w:numPr>
          <w:ilvl w:val="0"/>
          <w:numId w:val="26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>Ensure contractual targets are being achieved</w:t>
      </w:r>
    </w:p>
    <w:p w14:paraId="1E360741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19C10E86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1E56F037" w14:textId="35E5B434" w:rsidR="008B2427" w:rsidRPr="004753B5" w:rsidRDefault="001A121B" w:rsidP="008B2427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color w:val="8D1082"/>
          <w:sz w:val="22"/>
          <w:szCs w:val="22"/>
        </w:rPr>
        <w:t>Projects</w:t>
      </w:r>
    </w:p>
    <w:p w14:paraId="084A370A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222E31EF" w14:textId="77777777" w:rsidR="008B2427" w:rsidRPr="004753B5" w:rsidRDefault="008B2427" w:rsidP="008B2427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 xml:space="preserve">Undertake liaison with all partner agencies as appropriate and required. </w:t>
      </w:r>
    </w:p>
    <w:p w14:paraId="613E533F" w14:textId="12217A87" w:rsidR="008B2427" w:rsidRPr="004753B5" w:rsidRDefault="008B2427" w:rsidP="008B2427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 xml:space="preserve">Undertake appropriate liaison with other Cranstoun </w:t>
      </w:r>
      <w:r w:rsidR="0082249A">
        <w:rPr>
          <w:rFonts w:ascii="Corbel" w:hAnsi="Corbel"/>
          <w:sz w:val="20"/>
          <w:szCs w:val="20"/>
        </w:rPr>
        <w:t>s</w:t>
      </w:r>
      <w:r w:rsidRPr="004753B5">
        <w:rPr>
          <w:rFonts w:ascii="Corbel" w:hAnsi="Corbel"/>
          <w:sz w:val="20"/>
          <w:szCs w:val="20"/>
        </w:rPr>
        <w:t>ervices and workers.</w:t>
      </w:r>
    </w:p>
    <w:p w14:paraId="2F0C8549" w14:textId="7584588B" w:rsidR="008B2427" w:rsidRDefault="0082249A" w:rsidP="008B2427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Actively participate </w:t>
      </w:r>
      <w:r w:rsidR="008B2427" w:rsidRPr="004753B5">
        <w:rPr>
          <w:rFonts w:ascii="Corbel" w:hAnsi="Corbel"/>
          <w:sz w:val="20"/>
          <w:szCs w:val="20"/>
        </w:rPr>
        <w:t xml:space="preserve">in the delivery </w:t>
      </w:r>
      <w:r>
        <w:rPr>
          <w:rFonts w:ascii="Corbel" w:hAnsi="Corbel"/>
          <w:sz w:val="20"/>
          <w:szCs w:val="20"/>
        </w:rPr>
        <w:t>of ‘</w:t>
      </w:r>
      <w:r w:rsidR="008B2427" w:rsidRPr="004753B5">
        <w:rPr>
          <w:rFonts w:ascii="Corbel" w:hAnsi="Corbel"/>
          <w:sz w:val="20"/>
          <w:szCs w:val="20"/>
        </w:rPr>
        <w:t>ROAD</w:t>
      </w:r>
      <w:r>
        <w:rPr>
          <w:rFonts w:ascii="Corbel" w:hAnsi="Corbel"/>
          <w:sz w:val="20"/>
          <w:szCs w:val="20"/>
        </w:rPr>
        <w:t>’</w:t>
      </w:r>
    </w:p>
    <w:p w14:paraId="7145B7DE" w14:textId="5765C7BA" w:rsidR="00EE6EF8" w:rsidRPr="004753B5" w:rsidRDefault="00EE6EF8" w:rsidP="008B2427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Actively support the development of Cranstoun Here4YOUth </w:t>
      </w:r>
      <w:r w:rsidR="00516A88">
        <w:rPr>
          <w:rFonts w:ascii="Corbel" w:hAnsi="Corbel"/>
          <w:sz w:val="20"/>
          <w:szCs w:val="20"/>
        </w:rPr>
        <w:t xml:space="preserve">youth </w:t>
      </w:r>
      <w:r>
        <w:rPr>
          <w:rFonts w:ascii="Corbel" w:hAnsi="Corbel"/>
          <w:sz w:val="20"/>
          <w:szCs w:val="20"/>
        </w:rPr>
        <w:t>ambassador and lived experience</w:t>
      </w:r>
    </w:p>
    <w:p w14:paraId="0E61FC7E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60201F60" w14:textId="78B74EF6" w:rsidR="008B2427" w:rsidRPr="004753B5" w:rsidRDefault="001A121B" w:rsidP="008B2427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/>
          <w:b/>
          <w:sz w:val="22"/>
          <w:szCs w:val="22"/>
        </w:rPr>
      </w:pPr>
      <w:r>
        <w:rPr>
          <w:rFonts w:ascii="Corbel" w:hAnsi="Corbel"/>
          <w:color w:val="8D1082"/>
          <w:sz w:val="22"/>
          <w:szCs w:val="22"/>
        </w:rPr>
        <w:t>Other</w:t>
      </w:r>
    </w:p>
    <w:p w14:paraId="4B608928" w14:textId="77777777" w:rsidR="008B2427" w:rsidRPr="004753B5" w:rsidRDefault="008B2427" w:rsidP="008B2427">
      <w:p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</w:p>
    <w:p w14:paraId="517A90DB" w14:textId="4D098C3C" w:rsidR="008B2427" w:rsidRPr="004753B5" w:rsidRDefault="008B2427" w:rsidP="008B2427">
      <w:pPr>
        <w:pStyle w:val="ListParagraph"/>
        <w:numPr>
          <w:ilvl w:val="0"/>
          <w:numId w:val="28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lastRenderedPageBreak/>
        <w:t xml:space="preserve">Adhere to the policies and procedures of Cranstoun </w:t>
      </w:r>
    </w:p>
    <w:p w14:paraId="66140CC7" w14:textId="0255B810" w:rsidR="008B2427" w:rsidRPr="004753B5" w:rsidRDefault="008B2427" w:rsidP="008B2427">
      <w:pPr>
        <w:pStyle w:val="ListParagraph"/>
        <w:numPr>
          <w:ilvl w:val="0"/>
          <w:numId w:val="28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 xml:space="preserve">Adhere to the terms and conditions of employment as agreed with Cranstoun </w:t>
      </w:r>
    </w:p>
    <w:p w14:paraId="2A3B2BB9" w14:textId="2B315A23" w:rsidR="008B2427" w:rsidRPr="004753B5" w:rsidRDefault="008B2427" w:rsidP="008B2427">
      <w:pPr>
        <w:pStyle w:val="ListParagraph"/>
        <w:numPr>
          <w:ilvl w:val="0"/>
          <w:numId w:val="28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 xml:space="preserve">Undertake any additional duties as may be reasonably required from time to time by the </w:t>
      </w:r>
      <w:r w:rsidR="00DB3FC2">
        <w:rPr>
          <w:rFonts w:ascii="Corbel" w:hAnsi="Corbel"/>
          <w:sz w:val="20"/>
          <w:szCs w:val="20"/>
        </w:rPr>
        <w:t xml:space="preserve">team leader and </w:t>
      </w:r>
      <w:r w:rsidRPr="004753B5">
        <w:rPr>
          <w:rFonts w:ascii="Corbel" w:hAnsi="Corbel"/>
          <w:sz w:val="20"/>
          <w:szCs w:val="20"/>
        </w:rPr>
        <w:t>Service Manager or Organisation.</w:t>
      </w:r>
    </w:p>
    <w:p w14:paraId="3B093498" w14:textId="318E0168" w:rsidR="008B2427" w:rsidRDefault="008B2427" w:rsidP="008B2427">
      <w:pPr>
        <w:pStyle w:val="ListParagraph"/>
        <w:numPr>
          <w:ilvl w:val="0"/>
          <w:numId w:val="28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4753B5">
        <w:rPr>
          <w:rFonts w:ascii="Corbel" w:hAnsi="Corbel"/>
          <w:sz w:val="20"/>
          <w:szCs w:val="20"/>
        </w:rPr>
        <w:t xml:space="preserve">Ability to work </w:t>
      </w:r>
      <w:r w:rsidR="00DB3FC2">
        <w:rPr>
          <w:rFonts w:ascii="Corbel" w:hAnsi="Corbel"/>
          <w:sz w:val="20"/>
          <w:szCs w:val="20"/>
        </w:rPr>
        <w:t>flexibly to meet the needs of young people</w:t>
      </w:r>
    </w:p>
    <w:p w14:paraId="2F47BEBA" w14:textId="4DD39FEF" w:rsidR="008B2427" w:rsidRDefault="008B2427" w:rsidP="008B2427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0"/>
          <w:szCs w:val="20"/>
        </w:rPr>
      </w:pPr>
    </w:p>
    <w:p w14:paraId="4AAB644C" w14:textId="4388D778" w:rsidR="008B2427" w:rsidRDefault="008B2427" w:rsidP="008B2427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0"/>
          <w:szCs w:val="20"/>
        </w:rPr>
      </w:pPr>
    </w:p>
    <w:p w14:paraId="73BEF500" w14:textId="7FC9FC1B" w:rsidR="006A3FF8" w:rsidRDefault="006A3FF8" w:rsidP="008B2427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0"/>
          <w:szCs w:val="20"/>
        </w:rPr>
      </w:pPr>
    </w:p>
    <w:p w14:paraId="02D98270" w14:textId="6D6DA214" w:rsidR="006A3FF8" w:rsidRDefault="006A3FF8" w:rsidP="008B2427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0"/>
          <w:szCs w:val="20"/>
        </w:rPr>
      </w:pPr>
    </w:p>
    <w:p w14:paraId="21EFDD98" w14:textId="0A14D23C" w:rsidR="006A3FF8" w:rsidRDefault="006A3FF8" w:rsidP="008B2427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0"/>
          <w:szCs w:val="20"/>
        </w:rPr>
      </w:pPr>
    </w:p>
    <w:p w14:paraId="5BD1FC3F" w14:textId="77777777" w:rsidR="006A3FF8" w:rsidRPr="004753B5" w:rsidRDefault="006A3FF8" w:rsidP="008B2427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0"/>
          <w:szCs w:val="20"/>
        </w:rPr>
      </w:pPr>
    </w:p>
    <w:p w14:paraId="0BBAB10E" w14:textId="74280000" w:rsid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b/>
          <w:bCs/>
          <w:color w:val="FF5A00"/>
          <w:sz w:val="28"/>
          <w:szCs w:val="20"/>
        </w:rPr>
      </w:pPr>
      <w:r w:rsidRPr="00552277">
        <w:rPr>
          <w:rFonts w:ascii="Corbel" w:hAnsi="Corbel"/>
          <w:b/>
          <w:bCs/>
          <w:color w:val="FF5A00"/>
          <w:sz w:val="28"/>
          <w:szCs w:val="20"/>
        </w:rPr>
        <w:t xml:space="preserve">Person specification </w:t>
      </w:r>
    </w:p>
    <w:p w14:paraId="3D94FD5B" w14:textId="77777777" w:rsidR="00552277" w:rsidRPr="00552277" w:rsidRDefault="00552277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FF5A00"/>
          <w:sz w:val="28"/>
          <w:szCs w:val="20"/>
        </w:rPr>
      </w:pPr>
    </w:p>
    <w:p w14:paraId="3196A865" w14:textId="5F72C3CE" w:rsidR="008B2427" w:rsidRPr="008B2427" w:rsidRDefault="00616A2E" w:rsidP="008B2427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616A2E">
        <w:rPr>
          <w:rFonts w:ascii="Corbel" w:hAnsi="Corbel" w:cs="Arial"/>
          <w:color w:val="FF5A00"/>
          <w:sz w:val="22"/>
          <w:szCs w:val="22"/>
        </w:rPr>
        <w:t xml:space="preserve">Experience </w:t>
      </w:r>
    </w:p>
    <w:p w14:paraId="7BC6EA14" w14:textId="77777777" w:rsidR="008B2427" w:rsidRPr="004753B5" w:rsidRDefault="008B2427" w:rsidP="008B2427">
      <w:pPr>
        <w:jc w:val="both"/>
        <w:rPr>
          <w:rFonts w:ascii="Corbel" w:hAnsi="Corbel" w:cs="Arial"/>
          <w:sz w:val="22"/>
          <w:szCs w:val="22"/>
        </w:rPr>
      </w:pPr>
    </w:p>
    <w:p w14:paraId="190EF4BC" w14:textId="01583094" w:rsidR="008B2427" w:rsidRPr="006A65AB" w:rsidRDefault="008B2427" w:rsidP="008B2427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0"/>
          <w:szCs w:val="20"/>
        </w:rPr>
      </w:pPr>
      <w:r w:rsidRPr="006A65AB">
        <w:rPr>
          <w:rFonts w:ascii="Corbel" w:hAnsi="Corbel" w:cs="Arial"/>
          <w:sz w:val="20"/>
          <w:szCs w:val="20"/>
        </w:rPr>
        <w:t>Experience of direct and focused client work with</w:t>
      </w:r>
      <w:r w:rsidR="00744573" w:rsidRPr="006A65AB">
        <w:rPr>
          <w:rFonts w:ascii="Corbel" w:hAnsi="Corbel" w:cs="Arial"/>
          <w:sz w:val="20"/>
          <w:szCs w:val="20"/>
        </w:rPr>
        <w:t xml:space="preserve"> vulnerable</w:t>
      </w:r>
      <w:r w:rsidRPr="006A65AB">
        <w:rPr>
          <w:rFonts w:ascii="Corbel" w:hAnsi="Corbel" w:cs="Arial"/>
          <w:sz w:val="20"/>
          <w:szCs w:val="20"/>
        </w:rPr>
        <w:t xml:space="preserve"> young people </w:t>
      </w:r>
      <w:r w:rsidR="002D0DAB" w:rsidRPr="006A65AB">
        <w:rPr>
          <w:rFonts w:ascii="Corbel" w:hAnsi="Corbel" w:cs="Arial"/>
          <w:sz w:val="20"/>
          <w:szCs w:val="20"/>
        </w:rPr>
        <w:t>who use</w:t>
      </w:r>
      <w:r w:rsidRPr="006A65AB">
        <w:rPr>
          <w:rFonts w:ascii="Corbel" w:hAnsi="Corbel" w:cs="Arial"/>
          <w:sz w:val="20"/>
          <w:szCs w:val="20"/>
        </w:rPr>
        <w:t xml:space="preserve"> </w:t>
      </w:r>
      <w:r w:rsidR="00F9769D" w:rsidRPr="006A65AB">
        <w:rPr>
          <w:rFonts w:ascii="Corbel" w:hAnsi="Corbel" w:cs="Arial"/>
          <w:sz w:val="20"/>
          <w:szCs w:val="20"/>
        </w:rPr>
        <w:t xml:space="preserve">alcohol and other </w:t>
      </w:r>
      <w:r w:rsidR="00744573" w:rsidRPr="006A65AB">
        <w:rPr>
          <w:rFonts w:ascii="Corbel" w:hAnsi="Corbel" w:cs="Arial"/>
          <w:sz w:val="20"/>
          <w:szCs w:val="20"/>
        </w:rPr>
        <w:t>drugs</w:t>
      </w:r>
    </w:p>
    <w:p w14:paraId="6DCF8053" w14:textId="7CB199CD" w:rsidR="008B2427" w:rsidRPr="006A65AB" w:rsidRDefault="008B2427" w:rsidP="008B2427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0"/>
          <w:szCs w:val="20"/>
        </w:rPr>
      </w:pPr>
      <w:r w:rsidRPr="006A65AB">
        <w:rPr>
          <w:rFonts w:ascii="Corbel" w:hAnsi="Corbel" w:cs="Arial"/>
          <w:sz w:val="20"/>
          <w:szCs w:val="20"/>
        </w:rPr>
        <w:t xml:space="preserve">Experience of using </w:t>
      </w:r>
      <w:r w:rsidR="000A75B5" w:rsidRPr="006A65AB">
        <w:rPr>
          <w:rFonts w:ascii="Corbel" w:hAnsi="Corbel" w:cs="Arial"/>
          <w:sz w:val="20"/>
          <w:szCs w:val="20"/>
        </w:rPr>
        <w:t>strengths-based</w:t>
      </w:r>
      <w:r w:rsidRPr="006A65AB">
        <w:rPr>
          <w:rFonts w:ascii="Corbel" w:hAnsi="Corbel" w:cs="Arial"/>
          <w:sz w:val="20"/>
          <w:szCs w:val="20"/>
        </w:rPr>
        <w:t xml:space="preserve"> assessment tools</w:t>
      </w:r>
      <w:r w:rsidR="00744573" w:rsidRPr="006A65AB">
        <w:rPr>
          <w:rFonts w:ascii="Corbel" w:hAnsi="Corbel" w:cs="Arial"/>
          <w:sz w:val="20"/>
          <w:szCs w:val="20"/>
        </w:rPr>
        <w:t xml:space="preserve"> and interventions</w:t>
      </w:r>
    </w:p>
    <w:p w14:paraId="4C7ADA8D" w14:textId="04643963" w:rsidR="008B2427" w:rsidRPr="006A65AB" w:rsidRDefault="008B2427" w:rsidP="008B2427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0"/>
          <w:szCs w:val="20"/>
        </w:rPr>
      </w:pPr>
      <w:r w:rsidRPr="006A65AB">
        <w:rPr>
          <w:rFonts w:ascii="Corbel" w:hAnsi="Corbel" w:cs="Arial"/>
          <w:sz w:val="20"/>
          <w:szCs w:val="20"/>
        </w:rPr>
        <w:t>Experience of completing and reviewing care plans</w:t>
      </w:r>
      <w:r w:rsidR="00744573" w:rsidRPr="006A65AB">
        <w:rPr>
          <w:rFonts w:ascii="Corbel" w:hAnsi="Corbel" w:cs="Arial"/>
          <w:sz w:val="20"/>
          <w:szCs w:val="20"/>
        </w:rPr>
        <w:t xml:space="preserve"> and risk assessments</w:t>
      </w:r>
    </w:p>
    <w:p w14:paraId="201F2A5E" w14:textId="74406ECF" w:rsidR="008B2427" w:rsidRPr="006A65AB" w:rsidRDefault="008B2427" w:rsidP="008B2427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0"/>
          <w:szCs w:val="20"/>
        </w:rPr>
      </w:pPr>
      <w:r w:rsidRPr="006A65AB">
        <w:rPr>
          <w:rFonts w:ascii="Corbel" w:hAnsi="Corbel" w:cs="Arial"/>
          <w:sz w:val="20"/>
          <w:szCs w:val="20"/>
        </w:rPr>
        <w:t>Experience of community engagement</w:t>
      </w:r>
    </w:p>
    <w:p w14:paraId="6DD52274" w14:textId="021DD6C1" w:rsidR="002D0DAB" w:rsidRPr="006A65AB" w:rsidRDefault="002D0DAB" w:rsidP="002D0DAB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0"/>
          <w:szCs w:val="20"/>
        </w:rPr>
      </w:pPr>
      <w:r w:rsidRPr="006A65AB">
        <w:rPr>
          <w:rFonts w:ascii="Corbel" w:hAnsi="Corbel" w:cs="Arial"/>
          <w:sz w:val="20"/>
          <w:szCs w:val="20"/>
        </w:rPr>
        <w:t>Experience of delivering group</w:t>
      </w:r>
      <w:r w:rsidR="00264322" w:rsidRPr="006A65AB">
        <w:rPr>
          <w:rFonts w:ascii="Corbel" w:hAnsi="Corbel" w:cs="Arial"/>
          <w:sz w:val="20"/>
          <w:szCs w:val="20"/>
        </w:rPr>
        <w:t xml:space="preserve"> work</w:t>
      </w:r>
    </w:p>
    <w:p w14:paraId="4DC4683A" w14:textId="13FA43D7" w:rsidR="00264322" w:rsidRPr="006A65AB" w:rsidRDefault="00264322" w:rsidP="002D0DAB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0"/>
          <w:szCs w:val="20"/>
        </w:rPr>
      </w:pPr>
      <w:r w:rsidRPr="006A65AB">
        <w:rPr>
          <w:rFonts w:ascii="Corbel" w:hAnsi="Corbel" w:cs="Arial"/>
          <w:sz w:val="20"/>
          <w:szCs w:val="20"/>
        </w:rPr>
        <w:t xml:space="preserve">Experience of working </w:t>
      </w:r>
      <w:r w:rsidR="000A75B5" w:rsidRPr="006A65AB">
        <w:rPr>
          <w:rFonts w:ascii="Corbel" w:hAnsi="Corbel" w:cs="Arial"/>
          <w:sz w:val="20"/>
          <w:szCs w:val="20"/>
        </w:rPr>
        <w:t>on MS teams</w:t>
      </w:r>
    </w:p>
    <w:p w14:paraId="03093D6A" w14:textId="42F9050C" w:rsidR="00744573" w:rsidRPr="006A65AB" w:rsidRDefault="00744573" w:rsidP="002D0DAB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0"/>
          <w:szCs w:val="20"/>
        </w:rPr>
      </w:pPr>
      <w:r w:rsidRPr="006A65AB">
        <w:rPr>
          <w:rFonts w:ascii="Corbel" w:hAnsi="Corbel" w:cs="Arial"/>
          <w:sz w:val="20"/>
          <w:szCs w:val="20"/>
        </w:rPr>
        <w:t>Experience of young people’s safeguarding</w:t>
      </w:r>
    </w:p>
    <w:p w14:paraId="66E80358" w14:textId="77777777" w:rsidR="002D0DAB" w:rsidRPr="004753B5" w:rsidRDefault="002D0DAB" w:rsidP="00264322">
      <w:pPr>
        <w:pStyle w:val="ListParagraph"/>
        <w:ind w:left="360"/>
        <w:jc w:val="both"/>
        <w:rPr>
          <w:rFonts w:ascii="Corbel" w:hAnsi="Corbel" w:cs="Arial"/>
          <w:sz w:val="22"/>
          <w:szCs w:val="22"/>
        </w:rPr>
      </w:pPr>
    </w:p>
    <w:p w14:paraId="66A91523" w14:textId="77777777" w:rsidR="008B2427" w:rsidRPr="004753B5" w:rsidRDefault="008B2427" w:rsidP="008B2427">
      <w:pPr>
        <w:jc w:val="both"/>
        <w:rPr>
          <w:rFonts w:ascii="Corbel" w:hAnsi="Corbel" w:cs="Arial"/>
          <w:sz w:val="22"/>
          <w:szCs w:val="22"/>
        </w:rPr>
      </w:pPr>
    </w:p>
    <w:p w14:paraId="24921629" w14:textId="77777777" w:rsidR="008B2427" w:rsidRDefault="008B2427" w:rsidP="008B2427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616A2E">
        <w:rPr>
          <w:rFonts w:ascii="Corbel" w:hAnsi="Corbel" w:cs="Arial"/>
          <w:color w:val="FF5A00"/>
          <w:sz w:val="22"/>
          <w:szCs w:val="22"/>
        </w:rPr>
        <w:t>Abilities and attributes</w:t>
      </w:r>
    </w:p>
    <w:p w14:paraId="3F72559D" w14:textId="77777777" w:rsidR="008B2427" w:rsidRPr="004753B5" w:rsidRDefault="008B2427" w:rsidP="008B2427">
      <w:pPr>
        <w:jc w:val="both"/>
        <w:rPr>
          <w:rFonts w:ascii="Corbel" w:hAnsi="Corbel" w:cs="Arial"/>
          <w:sz w:val="22"/>
          <w:szCs w:val="22"/>
        </w:rPr>
      </w:pPr>
    </w:p>
    <w:p w14:paraId="204B3F7B" w14:textId="76B56337" w:rsidR="008B2427" w:rsidRPr="00264322" w:rsidRDefault="008B2427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work effectively and efficiently both independently and as part of a team</w:t>
      </w:r>
    </w:p>
    <w:p w14:paraId="01CF0430" w14:textId="27AC2A05" w:rsidR="008B2427" w:rsidRPr="00264322" w:rsidRDefault="008B2427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liaise with and build effective working relationships with other agencies</w:t>
      </w:r>
    </w:p>
    <w:p w14:paraId="36A43E4A" w14:textId="77777777" w:rsidR="006A4EEE" w:rsidRPr="00264322" w:rsidRDefault="006A4EEE" w:rsidP="006A4EEE">
      <w:pPr>
        <w:numPr>
          <w:ilvl w:val="0"/>
          <w:numId w:val="30"/>
        </w:numPr>
        <w:jc w:val="both"/>
        <w:rPr>
          <w:rFonts w:ascii="Corbel" w:hAnsi="Corbel"/>
          <w:color w:val="000000" w:themeColor="text1"/>
          <w:sz w:val="20"/>
          <w:szCs w:val="20"/>
          <w:lang w:val="en-AU"/>
        </w:rPr>
      </w:pPr>
      <w:r w:rsidRPr="00264322">
        <w:rPr>
          <w:rFonts w:ascii="Corbel" w:hAnsi="Corbel"/>
          <w:color w:val="000000" w:themeColor="text1"/>
          <w:sz w:val="20"/>
          <w:szCs w:val="20"/>
          <w:lang w:val="en-AU"/>
        </w:rPr>
        <w:t>Ability to deliver group work programmes</w:t>
      </w:r>
    </w:p>
    <w:p w14:paraId="628A624C" w14:textId="063678A1" w:rsidR="006A4EEE" w:rsidRPr="00264322" w:rsidRDefault="00124614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 xml:space="preserve">Ability to maintain </w:t>
      </w:r>
      <w:r w:rsidR="00D626A8" w:rsidRPr="00264322">
        <w:rPr>
          <w:rFonts w:ascii="Corbel" w:hAnsi="Corbel" w:cs="Arial"/>
          <w:sz w:val="20"/>
          <w:szCs w:val="20"/>
        </w:rPr>
        <w:t>accurate and up to date records in line with guidance</w:t>
      </w:r>
    </w:p>
    <w:p w14:paraId="7DE0693F" w14:textId="79FE18A2" w:rsidR="008B2427" w:rsidRPr="00264322" w:rsidRDefault="008B2427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 xml:space="preserve">Ability to engage with and motivate young people </w:t>
      </w:r>
      <w:r w:rsidR="00155031" w:rsidRPr="00264322">
        <w:rPr>
          <w:rFonts w:ascii="Corbel" w:hAnsi="Corbel" w:cs="Arial"/>
          <w:sz w:val="20"/>
          <w:szCs w:val="20"/>
        </w:rPr>
        <w:t xml:space="preserve">who may be ambivalent </w:t>
      </w:r>
      <w:r w:rsidRPr="00264322">
        <w:rPr>
          <w:rFonts w:ascii="Corbel" w:hAnsi="Corbel" w:cs="Arial"/>
          <w:sz w:val="20"/>
          <w:szCs w:val="20"/>
        </w:rPr>
        <w:t xml:space="preserve">by providing a </w:t>
      </w:r>
      <w:r w:rsidR="000A75B5">
        <w:rPr>
          <w:rFonts w:ascii="Corbel" w:hAnsi="Corbel" w:cs="Arial"/>
          <w:sz w:val="20"/>
          <w:szCs w:val="20"/>
        </w:rPr>
        <w:t>range</w:t>
      </w:r>
      <w:r w:rsidRPr="00264322">
        <w:rPr>
          <w:rFonts w:ascii="Corbel" w:hAnsi="Corbel" w:cs="Arial"/>
          <w:sz w:val="20"/>
          <w:szCs w:val="20"/>
        </w:rPr>
        <w:t xml:space="preserve"> of interventions.</w:t>
      </w:r>
    </w:p>
    <w:p w14:paraId="3C702820" w14:textId="6997917D" w:rsidR="00F1611B" w:rsidRPr="00264322" w:rsidRDefault="00F1611B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  <w:shd w:val="clear" w:color="auto" w:fill="FAF9F8"/>
        </w:rPr>
        <w:t xml:space="preserve">Ability </w:t>
      </w:r>
      <w:r w:rsidR="000A75B5">
        <w:rPr>
          <w:rFonts w:ascii="Corbel" w:hAnsi="Corbel" w:cs="Arial"/>
          <w:sz w:val="20"/>
          <w:szCs w:val="20"/>
          <w:shd w:val="clear" w:color="auto" w:fill="FAF9F8"/>
        </w:rPr>
        <w:t xml:space="preserve">to </w:t>
      </w:r>
      <w:r w:rsidRPr="00264322">
        <w:rPr>
          <w:rFonts w:ascii="Corbel" w:hAnsi="Corbel" w:cs="Arial"/>
          <w:sz w:val="20"/>
          <w:szCs w:val="20"/>
          <w:shd w:val="clear" w:color="auto" w:fill="FAF9F8"/>
        </w:rPr>
        <w:t>maintain high standards of confidentiality, including safe and secure storage of confidential information</w:t>
      </w:r>
    </w:p>
    <w:p w14:paraId="25327E7E" w14:textId="77777777" w:rsidR="008B2427" w:rsidRPr="00264322" w:rsidRDefault="008B2427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work evenings and possibly weekends as necessary.</w:t>
      </w:r>
    </w:p>
    <w:p w14:paraId="1D2B61D8" w14:textId="0BF57886" w:rsidR="008B2427" w:rsidRPr="00264322" w:rsidRDefault="008B2427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 xml:space="preserve">Ability to work in formal and structured settings e.g. young people </w:t>
      </w:r>
      <w:r w:rsidR="00155031" w:rsidRPr="00264322">
        <w:rPr>
          <w:rFonts w:ascii="Corbel" w:hAnsi="Corbel" w:cs="Arial"/>
          <w:sz w:val="20"/>
          <w:szCs w:val="20"/>
        </w:rPr>
        <w:t>involved with children’s services</w:t>
      </w:r>
      <w:r w:rsidR="00247190">
        <w:rPr>
          <w:rFonts w:ascii="Corbel" w:hAnsi="Corbel" w:cs="Arial"/>
          <w:sz w:val="20"/>
          <w:szCs w:val="20"/>
        </w:rPr>
        <w:t>, education</w:t>
      </w:r>
      <w:r w:rsidR="00155031" w:rsidRPr="00264322">
        <w:rPr>
          <w:rFonts w:ascii="Corbel" w:hAnsi="Corbel" w:cs="Arial"/>
          <w:sz w:val="20"/>
          <w:szCs w:val="20"/>
        </w:rPr>
        <w:t xml:space="preserve"> </w:t>
      </w:r>
      <w:r w:rsidRPr="00264322">
        <w:rPr>
          <w:rFonts w:ascii="Corbel" w:hAnsi="Corbel" w:cs="Arial"/>
          <w:sz w:val="20"/>
          <w:szCs w:val="20"/>
        </w:rPr>
        <w:t xml:space="preserve">and </w:t>
      </w:r>
      <w:r w:rsidR="00155031" w:rsidRPr="00264322">
        <w:rPr>
          <w:rFonts w:ascii="Corbel" w:hAnsi="Corbel" w:cs="Arial"/>
          <w:sz w:val="20"/>
          <w:szCs w:val="20"/>
        </w:rPr>
        <w:t>youth</w:t>
      </w:r>
      <w:r w:rsidRPr="00264322">
        <w:rPr>
          <w:rFonts w:ascii="Corbel" w:hAnsi="Corbel" w:cs="Arial"/>
          <w:sz w:val="20"/>
          <w:szCs w:val="20"/>
        </w:rPr>
        <w:t xml:space="preserve">  justice systems</w:t>
      </w:r>
    </w:p>
    <w:p w14:paraId="7C31D880" w14:textId="2C3C7CF9" w:rsidR="008B2427" w:rsidRPr="00264322" w:rsidRDefault="008B2427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engage positively with young people and their families</w:t>
      </w:r>
    </w:p>
    <w:p w14:paraId="1F4B95B2" w14:textId="3B8E5AD4" w:rsidR="008B2427" w:rsidRDefault="008B2427" w:rsidP="008B2427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coordinate multi agency care planning, working with partners to deliver a holistic programme of interventions tailored to the individual</w:t>
      </w:r>
    </w:p>
    <w:p w14:paraId="79C59B8D" w14:textId="77777777" w:rsidR="00294284" w:rsidRPr="00264322" w:rsidRDefault="00294284" w:rsidP="00294284">
      <w:pPr>
        <w:pStyle w:val="ListParagraph"/>
        <w:numPr>
          <w:ilvl w:val="0"/>
          <w:numId w:val="30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Empathy for our particular client group</w:t>
      </w:r>
    </w:p>
    <w:p w14:paraId="4F87ED02" w14:textId="2C9C414A" w:rsidR="00D61227" w:rsidRDefault="00D61227" w:rsidP="00D61227">
      <w:pPr>
        <w:jc w:val="both"/>
        <w:rPr>
          <w:rFonts w:ascii="Corbel" w:hAnsi="Corbel" w:cs="Arial"/>
          <w:sz w:val="22"/>
          <w:szCs w:val="22"/>
        </w:rPr>
      </w:pPr>
    </w:p>
    <w:p w14:paraId="5E296F05" w14:textId="21964E3E" w:rsidR="008B2427" w:rsidRPr="008B2427" w:rsidRDefault="008B2427" w:rsidP="008B2427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>Skills</w:t>
      </w:r>
    </w:p>
    <w:p w14:paraId="7694FF16" w14:textId="77777777" w:rsidR="008B2427" w:rsidRPr="004753B5" w:rsidRDefault="008B2427" w:rsidP="008B2427">
      <w:pPr>
        <w:jc w:val="both"/>
        <w:rPr>
          <w:rFonts w:ascii="Corbel" w:hAnsi="Corbel" w:cs="Arial"/>
          <w:sz w:val="22"/>
          <w:szCs w:val="22"/>
        </w:rPr>
      </w:pPr>
    </w:p>
    <w:p w14:paraId="4D0ADAE3" w14:textId="118B5932" w:rsidR="008B2427" w:rsidRDefault="008B2427" w:rsidP="008B2427">
      <w:pPr>
        <w:pStyle w:val="ListParagraph"/>
        <w:numPr>
          <w:ilvl w:val="0"/>
          <w:numId w:val="31"/>
        </w:numPr>
        <w:jc w:val="both"/>
        <w:rPr>
          <w:rFonts w:ascii="Corbel" w:hAnsi="Corbel" w:cs="Arial"/>
          <w:sz w:val="22"/>
          <w:szCs w:val="22"/>
        </w:rPr>
      </w:pPr>
      <w:r w:rsidRPr="004753B5">
        <w:rPr>
          <w:rFonts w:ascii="Corbel" w:hAnsi="Corbel" w:cs="Arial"/>
          <w:sz w:val="22"/>
          <w:szCs w:val="22"/>
        </w:rPr>
        <w:t>Good written and verbal communication / reporting skills</w:t>
      </w:r>
    </w:p>
    <w:p w14:paraId="347C25E2" w14:textId="77777777" w:rsidR="008B2427" w:rsidRPr="004753B5" w:rsidRDefault="008B2427" w:rsidP="008B2427">
      <w:pPr>
        <w:pStyle w:val="ListParagraph"/>
        <w:numPr>
          <w:ilvl w:val="0"/>
          <w:numId w:val="31"/>
        </w:numPr>
        <w:jc w:val="both"/>
        <w:rPr>
          <w:rFonts w:ascii="Corbel" w:hAnsi="Corbel" w:cs="Arial"/>
          <w:sz w:val="22"/>
          <w:szCs w:val="22"/>
        </w:rPr>
      </w:pPr>
      <w:r w:rsidRPr="004753B5">
        <w:rPr>
          <w:rFonts w:ascii="Corbel" w:hAnsi="Corbel" w:cs="Arial"/>
          <w:sz w:val="22"/>
          <w:szCs w:val="22"/>
        </w:rPr>
        <w:t>Willingness and ability to develop Information Technology skills and to undertake administrative tasks.</w:t>
      </w:r>
    </w:p>
    <w:p w14:paraId="19C62CC4" w14:textId="77777777" w:rsidR="008B2427" w:rsidRPr="004753B5" w:rsidRDefault="008B2427" w:rsidP="008B2427">
      <w:pPr>
        <w:pStyle w:val="ListParagraph"/>
        <w:numPr>
          <w:ilvl w:val="0"/>
          <w:numId w:val="31"/>
        </w:numPr>
        <w:jc w:val="both"/>
        <w:rPr>
          <w:rFonts w:ascii="Corbel" w:hAnsi="Corbel" w:cs="Arial"/>
          <w:sz w:val="22"/>
          <w:szCs w:val="22"/>
        </w:rPr>
      </w:pPr>
      <w:r w:rsidRPr="004753B5">
        <w:rPr>
          <w:rFonts w:ascii="Corbel" w:hAnsi="Corbel" w:cs="Arial"/>
          <w:sz w:val="22"/>
          <w:szCs w:val="22"/>
        </w:rPr>
        <w:t>Commitment to Equal Opportunities in employment and service delivery, to clients’ rights and the delivery of quality services.</w:t>
      </w:r>
    </w:p>
    <w:p w14:paraId="62B010A0" w14:textId="77777777" w:rsidR="008B2427" w:rsidRPr="004753B5" w:rsidRDefault="008B2427" w:rsidP="008B2427">
      <w:pPr>
        <w:pStyle w:val="ListParagraph"/>
        <w:numPr>
          <w:ilvl w:val="0"/>
          <w:numId w:val="31"/>
        </w:numPr>
        <w:jc w:val="both"/>
        <w:rPr>
          <w:rFonts w:ascii="Corbel" w:hAnsi="Corbel" w:cs="Arial"/>
          <w:sz w:val="22"/>
          <w:szCs w:val="22"/>
        </w:rPr>
      </w:pPr>
      <w:r w:rsidRPr="004753B5">
        <w:rPr>
          <w:rFonts w:ascii="Corbel" w:hAnsi="Corbel" w:cs="Arial"/>
          <w:sz w:val="22"/>
          <w:szCs w:val="22"/>
        </w:rPr>
        <w:t>Effective engagement and communication skills with young people</w:t>
      </w:r>
    </w:p>
    <w:p w14:paraId="177AB786" w14:textId="77777777" w:rsidR="008B2427" w:rsidRPr="004753B5" w:rsidRDefault="008B2427" w:rsidP="008B2427">
      <w:pPr>
        <w:pStyle w:val="ListParagraph"/>
        <w:numPr>
          <w:ilvl w:val="0"/>
          <w:numId w:val="31"/>
        </w:numPr>
        <w:jc w:val="both"/>
        <w:rPr>
          <w:rFonts w:ascii="Corbel" w:hAnsi="Corbel" w:cs="Arial"/>
          <w:sz w:val="22"/>
          <w:szCs w:val="22"/>
        </w:rPr>
      </w:pPr>
      <w:r w:rsidRPr="004753B5">
        <w:rPr>
          <w:rFonts w:ascii="Corbel" w:hAnsi="Corbel" w:cs="Arial"/>
          <w:sz w:val="22"/>
          <w:szCs w:val="22"/>
        </w:rPr>
        <w:t>Multi agency working including confidentiality and shared care arrangements</w:t>
      </w:r>
    </w:p>
    <w:p w14:paraId="59DF4AA6" w14:textId="77777777" w:rsidR="008B2427" w:rsidRPr="004753B5" w:rsidRDefault="008B2427" w:rsidP="008B2427">
      <w:pPr>
        <w:jc w:val="both"/>
        <w:rPr>
          <w:rFonts w:ascii="Corbel" w:hAnsi="Corbel" w:cs="Arial"/>
          <w:sz w:val="22"/>
          <w:szCs w:val="22"/>
        </w:rPr>
      </w:pPr>
    </w:p>
    <w:p w14:paraId="663F9A45" w14:textId="7E3621DF" w:rsidR="008B2427" w:rsidRPr="008B2427" w:rsidRDefault="008B2427" w:rsidP="008B2427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lastRenderedPageBreak/>
        <w:t>Knowledge</w:t>
      </w:r>
    </w:p>
    <w:p w14:paraId="310E2C59" w14:textId="77777777" w:rsidR="008B2427" w:rsidRPr="004753B5" w:rsidRDefault="008B2427" w:rsidP="008B2427">
      <w:pPr>
        <w:jc w:val="both"/>
        <w:rPr>
          <w:rFonts w:ascii="Corbel" w:hAnsi="Corbel" w:cs="Arial"/>
          <w:sz w:val="22"/>
          <w:szCs w:val="22"/>
        </w:rPr>
      </w:pPr>
    </w:p>
    <w:p w14:paraId="657DEDF2" w14:textId="41B2643C" w:rsidR="00115034" w:rsidRPr="00264322" w:rsidRDefault="008B2427" w:rsidP="00D039BA">
      <w:pPr>
        <w:pStyle w:val="ListParagraph"/>
        <w:numPr>
          <w:ilvl w:val="0"/>
          <w:numId w:val="32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 xml:space="preserve">An understanding and knowledge of harm </w:t>
      </w:r>
      <w:r w:rsidR="00D039BA" w:rsidRPr="00264322">
        <w:rPr>
          <w:rFonts w:ascii="Corbel" w:hAnsi="Corbel" w:cs="Arial"/>
          <w:sz w:val="20"/>
          <w:szCs w:val="20"/>
        </w:rPr>
        <w:t>reduction</w:t>
      </w:r>
      <w:r w:rsidRPr="00264322">
        <w:rPr>
          <w:rFonts w:ascii="Corbel" w:hAnsi="Corbel" w:cs="Arial"/>
          <w:sz w:val="20"/>
          <w:szCs w:val="20"/>
        </w:rPr>
        <w:t xml:space="preserve"> </w:t>
      </w:r>
      <w:r w:rsidR="00F22A8C" w:rsidRPr="00264322">
        <w:rPr>
          <w:rFonts w:ascii="Corbel" w:hAnsi="Corbel" w:cs="Arial"/>
          <w:sz w:val="20"/>
          <w:szCs w:val="20"/>
        </w:rPr>
        <w:t>appropriate to</w:t>
      </w:r>
      <w:r w:rsidRPr="00264322">
        <w:rPr>
          <w:rFonts w:ascii="Corbel" w:hAnsi="Corbel" w:cs="Arial"/>
          <w:sz w:val="20"/>
          <w:szCs w:val="20"/>
        </w:rPr>
        <w:t xml:space="preserve"> young people.</w:t>
      </w:r>
    </w:p>
    <w:p w14:paraId="649D1664" w14:textId="74345CC5" w:rsidR="00115034" w:rsidRPr="00264322" w:rsidRDefault="00115034" w:rsidP="00264322">
      <w:pPr>
        <w:pStyle w:val="ListParagraph"/>
        <w:numPr>
          <w:ilvl w:val="0"/>
          <w:numId w:val="32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  <w:shd w:val="clear" w:color="auto" w:fill="FAF9F8"/>
        </w:rPr>
        <w:t xml:space="preserve">Understand </w:t>
      </w:r>
      <w:r w:rsidR="00D039BA" w:rsidRPr="00264322">
        <w:rPr>
          <w:rFonts w:ascii="Corbel" w:hAnsi="Corbel" w:cs="Arial"/>
          <w:sz w:val="20"/>
          <w:szCs w:val="20"/>
          <w:shd w:val="clear" w:color="auto" w:fill="FAF9F8"/>
        </w:rPr>
        <w:t xml:space="preserve">the purpose of alcohol &amp; other drugs assessment including </w:t>
      </w:r>
      <w:r w:rsidRPr="00264322">
        <w:rPr>
          <w:rFonts w:ascii="Corbel" w:hAnsi="Corbel" w:cs="Arial"/>
          <w:sz w:val="20"/>
          <w:szCs w:val="20"/>
          <w:shd w:val="clear" w:color="auto" w:fill="FAF9F8"/>
        </w:rPr>
        <w:t>outcome measures</w:t>
      </w:r>
      <w:r w:rsidR="00D039BA" w:rsidRPr="00264322">
        <w:rPr>
          <w:rFonts w:ascii="Corbel" w:hAnsi="Corbel" w:cs="Arial"/>
          <w:sz w:val="20"/>
          <w:szCs w:val="20"/>
          <w:shd w:val="clear" w:color="auto" w:fill="FAF9F8"/>
        </w:rPr>
        <w:t xml:space="preserve"> and dat</w:t>
      </w:r>
      <w:r w:rsidR="00264322">
        <w:rPr>
          <w:rFonts w:ascii="Corbel" w:hAnsi="Corbel" w:cs="Arial"/>
          <w:sz w:val="20"/>
          <w:szCs w:val="20"/>
          <w:shd w:val="clear" w:color="auto" w:fill="FAF9F8"/>
        </w:rPr>
        <w:t>a</w:t>
      </w:r>
    </w:p>
    <w:p w14:paraId="23735B41" w14:textId="77777777" w:rsidR="008B2427" w:rsidRPr="00264322" w:rsidRDefault="008B2427" w:rsidP="008B2427">
      <w:pPr>
        <w:pStyle w:val="ListParagraph"/>
        <w:numPr>
          <w:ilvl w:val="0"/>
          <w:numId w:val="32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Knowledge of the legislative framework for working with young people including issues of safeguarding, child protection, consent and confidentiality.</w:t>
      </w:r>
    </w:p>
    <w:p w14:paraId="1B80A3AF" w14:textId="34470CCF" w:rsidR="008B2427" w:rsidRPr="00264322" w:rsidRDefault="008B2427" w:rsidP="008B2427">
      <w:pPr>
        <w:pStyle w:val="ListParagraph"/>
        <w:numPr>
          <w:ilvl w:val="0"/>
          <w:numId w:val="32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 xml:space="preserve">Experience of </w:t>
      </w:r>
      <w:r w:rsidR="00F22A8C" w:rsidRPr="00264322">
        <w:rPr>
          <w:rFonts w:ascii="Corbel" w:hAnsi="Corbel" w:cs="Arial"/>
          <w:sz w:val="20"/>
          <w:szCs w:val="20"/>
        </w:rPr>
        <w:t>and</w:t>
      </w:r>
      <w:r w:rsidRPr="00264322">
        <w:rPr>
          <w:rFonts w:ascii="Corbel" w:hAnsi="Corbel" w:cs="Arial"/>
          <w:sz w:val="20"/>
          <w:szCs w:val="20"/>
        </w:rPr>
        <w:t xml:space="preserve"> understanding of working with </w:t>
      </w:r>
      <w:r w:rsidR="00F22A8C" w:rsidRPr="00264322">
        <w:rPr>
          <w:rFonts w:ascii="Corbel" w:hAnsi="Corbel" w:cs="Arial"/>
          <w:sz w:val="20"/>
          <w:szCs w:val="20"/>
        </w:rPr>
        <w:t xml:space="preserve">young people </w:t>
      </w:r>
      <w:r w:rsidRPr="00264322">
        <w:rPr>
          <w:rFonts w:ascii="Corbel" w:hAnsi="Corbel" w:cs="Arial"/>
          <w:sz w:val="20"/>
          <w:szCs w:val="20"/>
        </w:rPr>
        <w:t xml:space="preserve">from Black and </w:t>
      </w:r>
      <w:r w:rsidR="00F22A8C" w:rsidRPr="00264322">
        <w:rPr>
          <w:rFonts w:ascii="Corbel" w:hAnsi="Corbel" w:cs="Arial"/>
          <w:sz w:val="20"/>
          <w:szCs w:val="20"/>
        </w:rPr>
        <w:t>E</w:t>
      </w:r>
      <w:r w:rsidRPr="00264322">
        <w:rPr>
          <w:rFonts w:ascii="Corbel" w:hAnsi="Corbel" w:cs="Arial"/>
          <w:sz w:val="20"/>
          <w:szCs w:val="20"/>
        </w:rPr>
        <w:t>thnic communities.</w:t>
      </w:r>
    </w:p>
    <w:p w14:paraId="31142699" w14:textId="1E2B3D85" w:rsidR="008B2427" w:rsidRPr="00264322" w:rsidRDefault="008B2427" w:rsidP="008B2427">
      <w:pPr>
        <w:pStyle w:val="ListParagraph"/>
        <w:numPr>
          <w:ilvl w:val="0"/>
          <w:numId w:val="32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Child and young person development</w:t>
      </w:r>
    </w:p>
    <w:p w14:paraId="6D1993FF" w14:textId="77777777" w:rsidR="008B2427" w:rsidRPr="00264322" w:rsidRDefault="008B2427" w:rsidP="008B2427">
      <w:pPr>
        <w:pStyle w:val="ListParagraph"/>
        <w:numPr>
          <w:ilvl w:val="0"/>
          <w:numId w:val="32"/>
        </w:numPr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The safeguarding, promotion and protection of the rights, welfare and safety of young people</w:t>
      </w:r>
    </w:p>
    <w:p w14:paraId="25467896" w14:textId="77777777" w:rsidR="001A121B" w:rsidRPr="00425A75" w:rsidRDefault="001A121B" w:rsidP="001A121B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6BB36ECD" w14:textId="05EC263B" w:rsidR="001A121B" w:rsidRPr="001A121B" w:rsidRDefault="001A121B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616A2E">
        <w:rPr>
          <w:rFonts w:ascii="Corbel" w:hAnsi="Corbel" w:cs="Arial"/>
          <w:color w:val="FF5A00"/>
          <w:sz w:val="22"/>
          <w:szCs w:val="22"/>
        </w:rPr>
        <w:t xml:space="preserve">Liaison and </w:t>
      </w:r>
      <w:r>
        <w:rPr>
          <w:rFonts w:ascii="Corbel" w:hAnsi="Corbel" w:cs="Arial"/>
          <w:color w:val="FF5A00"/>
          <w:sz w:val="22"/>
          <w:szCs w:val="22"/>
        </w:rPr>
        <w:t>p</w:t>
      </w:r>
      <w:r w:rsidRPr="00616A2E">
        <w:rPr>
          <w:rFonts w:ascii="Corbel" w:hAnsi="Corbel" w:cs="Arial"/>
          <w:color w:val="FF5A00"/>
          <w:sz w:val="22"/>
          <w:szCs w:val="22"/>
        </w:rPr>
        <w:t>artnership</w:t>
      </w:r>
    </w:p>
    <w:p w14:paraId="7AD3FD83" w14:textId="77777777" w:rsidR="009909CD" w:rsidRPr="00552277" w:rsidRDefault="009909CD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</w:p>
    <w:p w14:paraId="5D4AA8D4" w14:textId="41F22BCF" w:rsidR="00616A2E" w:rsidRPr="00264322" w:rsidRDefault="00616A2E" w:rsidP="00CF68C3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work effectively and efficiently within a team</w:t>
      </w:r>
    </w:p>
    <w:p w14:paraId="52FEBD40" w14:textId="2DC6E2A9" w:rsidR="00264322" w:rsidRPr="00264322" w:rsidRDefault="00616A2E" w:rsidP="00264322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meet targets &amp; deadlines</w:t>
      </w:r>
    </w:p>
    <w:p w14:paraId="5467F896" w14:textId="5DB9DF0D" w:rsidR="00616A2E" w:rsidRPr="00264322" w:rsidRDefault="00616A2E" w:rsidP="00CF68C3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>Ability to build effective working relationships with partnership agencies</w:t>
      </w:r>
    </w:p>
    <w:p w14:paraId="041D9460" w14:textId="24BE6301" w:rsidR="009909CD" w:rsidRPr="00264322" w:rsidRDefault="00616A2E" w:rsidP="00CF68C3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Corbel" w:hAnsi="Corbel" w:cs="Arial"/>
          <w:sz w:val="20"/>
          <w:szCs w:val="20"/>
        </w:rPr>
      </w:pPr>
      <w:r w:rsidRPr="00264322">
        <w:rPr>
          <w:rFonts w:ascii="Corbel" w:hAnsi="Corbel" w:cs="Arial"/>
          <w:sz w:val="20"/>
          <w:szCs w:val="20"/>
        </w:rPr>
        <w:t xml:space="preserve">Ability to advocate on behalf of </w:t>
      </w:r>
      <w:r w:rsidR="00264322" w:rsidRPr="00264322">
        <w:rPr>
          <w:rFonts w:ascii="Corbel" w:hAnsi="Corbel" w:cs="Arial"/>
          <w:sz w:val="20"/>
          <w:szCs w:val="20"/>
        </w:rPr>
        <w:t>young people and families</w:t>
      </w:r>
      <w:r w:rsidRPr="00264322">
        <w:rPr>
          <w:rFonts w:ascii="Corbel" w:hAnsi="Corbel" w:cs="Arial"/>
          <w:sz w:val="20"/>
          <w:szCs w:val="20"/>
        </w:rPr>
        <w:t xml:space="preserve"> </w:t>
      </w:r>
    </w:p>
    <w:p w14:paraId="512948A7" w14:textId="77777777" w:rsidR="00616A2E" w:rsidRPr="00425A75" w:rsidRDefault="00616A2E" w:rsidP="00CF68C3">
      <w:pPr>
        <w:pStyle w:val="ListParagraph"/>
        <w:spacing w:line="276" w:lineRule="auto"/>
        <w:ind w:left="360"/>
        <w:jc w:val="both"/>
        <w:rPr>
          <w:rFonts w:ascii="Corbel" w:hAnsi="Corbel" w:cs="Arial"/>
          <w:sz w:val="22"/>
          <w:szCs w:val="22"/>
        </w:rPr>
      </w:pPr>
    </w:p>
    <w:p w14:paraId="37D5103A" w14:textId="77777777" w:rsidR="00616A2E" w:rsidRPr="00425A75" w:rsidRDefault="00616A2E" w:rsidP="00CF68C3">
      <w:pPr>
        <w:pStyle w:val="ListParagraph"/>
        <w:spacing w:line="276" w:lineRule="auto"/>
        <w:ind w:left="360"/>
        <w:jc w:val="both"/>
        <w:rPr>
          <w:rFonts w:ascii="Corbel" w:hAnsi="Corbel" w:cs="Arial"/>
          <w:sz w:val="22"/>
          <w:szCs w:val="22"/>
        </w:rPr>
      </w:pPr>
    </w:p>
    <w:p w14:paraId="2472EB09" w14:textId="399B8D15" w:rsidR="00C91FB7" w:rsidRPr="0018731E" w:rsidRDefault="00C91FB7" w:rsidP="00F5700C">
      <w:pPr>
        <w:pStyle w:val="Sectionsub-title"/>
        <w:spacing w:line="276" w:lineRule="auto"/>
        <w:rPr>
          <w:rStyle w:val="Strong"/>
          <w:rFonts w:ascii="Corbel" w:hAnsi="Corbel"/>
          <w:b/>
          <w:bCs w:val="0"/>
          <w:spacing w:val="0"/>
        </w:rPr>
      </w:pPr>
    </w:p>
    <w:sectPr w:rsidR="00C91FB7" w:rsidRPr="0018731E" w:rsidSect="00B96C29"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1440" w:right="1440" w:bottom="1440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A461A" w14:textId="77777777" w:rsidR="007313EF" w:rsidRDefault="007313EF">
      <w:r>
        <w:separator/>
      </w:r>
    </w:p>
  </w:endnote>
  <w:endnote w:type="continuationSeparator" w:id="0">
    <w:p w14:paraId="3AFC742C" w14:textId="77777777" w:rsidR="007313EF" w:rsidRDefault="0073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9BC8C" w14:textId="6B19BB01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EB36F1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A1FC" w14:textId="77777777" w:rsidR="007313EF" w:rsidRDefault="007313EF">
      <w:r>
        <w:separator/>
      </w:r>
    </w:p>
  </w:footnote>
  <w:footnote w:type="continuationSeparator" w:id="0">
    <w:p w14:paraId="3C347D3E" w14:textId="77777777" w:rsidR="007313EF" w:rsidRDefault="0073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12E4" w14:textId="080FA393" w:rsidR="001F2AF6" w:rsidRDefault="001F2AF6">
    <w:pPr>
      <w:pStyle w:val="Header"/>
    </w:pPr>
  </w:p>
  <w:p w14:paraId="0313756C" w14:textId="06E432D2" w:rsidR="001F2AF6" w:rsidRDefault="00C3446C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3F50D734" wp14:editId="102BC645">
          <wp:simplePos x="0" y="0"/>
          <wp:positionH relativeFrom="margin">
            <wp:align>right</wp:align>
          </wp:positionH>
          <wp:positionV relativeFrom="paragraph">
            <wp:posOffset>109988</wp:posOffset>
          </wp:positionV>
          <wp:extent cx="2018665" cy="410629"/>
          <wp:effectExtent l="0" t="0" r="635" b="889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C5361" w14:textId="31578DB5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376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56CFC"/>
    <w:multiLevelType w:val="hybridMultilevel"/>
    <w:tmpl w:val="A086C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0A20E1"/>
    <w:multiLevelType w:val="hybridMultilevel"/>
    <w:tmpl w:val="1722FB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CD1765"/>
    <w:multiLevelType w:val="hybridMultilevel"/>
    <w:tmpl w:val="560C8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4760A3"/>
    <w:multiLevelType w:val="hybridMultilevel"/>
    <w:tmpl w:val="3E9C7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41980"/>
    <w:multiLevelType w:val="hybridMultilevel"/>
    <w:tmpl w:val="11F43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D446C7"/>
    <w:multiLevelType w:val="hybridMultilevel"/>
    <w:tmpl w:val="139803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2E2EB3"/>
    <w:multiLevelType w:val="hybridMultilevel"/>
    <w:tmpl w:val="DB98F7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973C86"/>
    <w:multiLevelType w:val="hybridMultilevel"/>
    <w:tmpl w:val="7B8C07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FBA9D4C">
      <w:numFmt w:val="bullet"/>
      <w:lvlText w:val="•"/>
      <w:lvlJc w:val="left"/>
      <w:pPr>
        <w:ind w:left="1080" w:hanging="360"/>
      </w:pPr>
      <w:rPr>
        <w:rFonts w:ascii="Calibri Light" w:eastAsia="Times New Roman" w:hAnsi="Calibri Light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C2183E"/>
    <w:multiLevelType w:val="hybridMultilevel"/>
    <w:tmpl w:val="3DA8B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B28A7"/>
    <w:multiLevelType w:val="hybridMultilevel"/>
    <w:tmpl w:val="8D6C09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165469"/>
    <w:multiLevelType w:val="hybridMultilevel"/>
    <w:tmpl w:val="1E6689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1A496A"/>
    <w:multiLevelType w:val="hybridMultilevel"/>
    <w:tmpl w:val="68446C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AA6181"/>
    <w:multiLevelType w:val="hybridMultilevel"/>
    <w:tmpl w:val="B078A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2A6C76"/>
    <w:multiLevelType w:val="hybridMultilevel"/>
    <w:tmpl w:val="71845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64243D"/>
    <w:multiLevelType w:val="hybridMultilevel"/>
    <w:tmpl w:val="C9C2BF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C99767D"/>
    <w:multiLevelType w:val="hybridMultilevel"/>
    <w:tmpl w:val="DD769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187888">
    <w:abstractNumId w:val="31"/>
  </w:num>
  <w:num w:numId="2" w16cid:durableId="405608706">
    <w:abstractNumId w:val="15"/>
  </w:num>
  <w:num w:numId="3" w16cid:durableId="1046560905">
    <w:abstractNumId w:val="9"/>
  </w:num>
  <w:num w:numId="4" w16cid:durableId="1287271548">
    <w:abstractNumId w:val="7"/>
  </w:num>
  <w:num w:numId="5" w16cid:durableId="904604739">
    <w:abstractNumId w:val="6"/>
  </w:num>
  <w:num w:numId="6" w16cid:durableId="1428305477">
    <w:abstractNumId w:val="5"/>
  </w:num>
  <w:num w:numId="7" w16cid:durableId="1785347242">
    <w:abstractNumId w:val="4"/>
  </w:num>
  <w:num w:numId="8" w16cid:durableId="1078022650">
    <w:abstractNumId w:val="8"/>
  </w:num>
  <w:num w:numId="9" w16cid:durableId="562104564">
    <w:abstractNumId w:val="3"/>
  </w:num>
  <w:num w:numId="10" w16cid:durableId="1190991700">
    <w:abstractNumId w:val="2"/>
  </w:num>
  <w:num w:numId="11" w16cid:durableId="1898472227">
    <w:abstractNumId w:val="1"/>
  </w:num>
  <w:num w:numId="12" w16cid:durableId="258682348">
    <w:abstractNumId w:val="0"/>
  </w:num>
  <w:num w:numId="13" w16cid:durableId="707487869">
    <w:abstractNumId w:val="33"/>
  </w:num>
  <w:num w:numId="14" w16cid:durableId="1752893011">
    <w:abstractNumId w:val="35"/>
  </w:num>
  <w:num w:numId="15" w16cid:durableId="1335457952">
    <w:abstractNumId w:val="17"/>
  </w:num>
  <w:num w:numId="16" w16cid:durableId="935210836">
    <w:abstractNumId w:val="24"/>
  </w:num>
  <w:num w:numId="17" w16cid:durableId="249193522">
    <w:abstractNumId w:val="11"/>
  </w:num>
  <w:num w:numId="18" w16cid:durableId="570505156">
    <w:abstractNumId w:val="10"/>
  </w:num>
  <w:num w:numId="19" w16cid:durableId="2079938629">
    <w:abstractNumId w:val="19"/>
  </w:num>
  <w:num w:numId="20" w16cid:durableId="1795753523">
    <w:abstractNumId w:val="34"/>
  </w:num>
  <w:num w:numId="21" w16cid:durableId="61215947">
    <w:abstractNumId w:val="13"/>
  </w:num>
  <w:num w:numId="22" w16cid:durableId="1347904958">
    <w:abstractNumId w:val="30"/>
  </w:num>
  <w:num w:numId="23" w16cid:durableId="1961767614">
    <w:abstractNumId w:val="22"/>
  </w:num>
  <w:num w:numId="24" w16cid:durableId="1482383154">
    <w:abstractNumId w:val="27"/>
  </w:num>
  <w:num w:numId="25" w16cid:durableId="1289239827">
    <w:abstractNumId w:val="28"/>
  </w:num>
  <w:num w:numId="26" w16cid:durableId="915289759">
    <w:abstractNumId w:val="18"/>
  </w:num>
  <w:num w:numId="27" w16cid:durableId="543637895">
    <w:abstractNumId w:val="29"/>
  </w:num>
  <w:num w:numId="28" w16cid:durableId="400560709">
    <w:abstractNumId w:val="21"/>
  </w:num>
  <w:num w:numId="29" w16cid:durableId="1816218072">
    <w:abstractNumId w:val="14"/>
  </w:num>
  <w:num w:numId="30" w16cid:durableId="654532143">
    <w:abstractNumId w:val="32"/>
  </w:num>
  <w:num w:numId="31" w16cid:durableId="2100056680">
    <w:abstractNumId w:val="26"/>
  </w:num>
  <w:num w:numId="32" w16cid:durableId="762411373">
    <w:abstractNumId w:val="20"/>
  </w:num>
  <w:num w:numId="33" w16cid:durableId="1995572732">
    <w:abstractNumId w:val="25"/>
  </w:num>
  <w:num w:numId="34" w16cid:durableId="646710489">
    <w:abstractNumId w:val="16"/>
  </w:num>
  <w:num w:numId="35" w16cid:durableId="1308391110">
    <w:abstractNumId w:val="23"/>
  </w:num>
  <w:num w:numId="36" w16cid:durableId="178475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intFractionalCharacterWidth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108EE"/>
    <w:rsid w:val="0002354B"/>
    <w:rsid w:val="000257F1"/>
    <w:rsid w:val="000261AC"/>
    <w:rsid w:val="00047380"/>
    <w:rsid w:val="000539FF"/>
    <w:rsid w:val="000663E7"/>
    <w:rsid w:val="00080AA9"/>
    <w:rsid w:val="00080BBE"/>
    <w:rsid w:val="0008532D"/>
    <w:rsid w:val="000A31C5"/>
    <w:rsid w:val="000A6AA9"/>
    <w:rsid w:val="000A75B5"/>
    <w:rsid w:val="000B0C17"/>
    <w:rsid w:val="000C3328"/>
    <w:rsid w:val="000C5318"/>
    <w:rsid w:val="000F1FA2"/>
    <w:rsid w:val="000F7C58"/>
    <w:rsid w:val="00106114"/>
    <w:rsid w:val="0011060A"/>
    <w:rsid w:val="00115034"/>
    <w:rsid w:val="0011551C"/>
    <w:rsid w:val="00122A97"/>
    <w:rsid w:val="00124614"/>
    <w:rsid w:val="0012663B"/>
    <w:rsid w:val="001279C8"/>
    <w:rsid w:val="00137087"/>
    <w:rsid w:val="00140C7B"/>
    <w:rsid w:val="00145F26"/>
    <w:rsid w:val="00155031"/>
    <w:rsid w:val="001562AD"/>
    <w:rsid w:val="00165970"/>
    <w:rsid w:val="00186D38"/>
    <w:rsid w:val="0018731E"/>
    <w:rsid w:val="001910FF"/>
    <w:rsid w:val="001A121B"/>
    <w:rsid w:val="001B0615"/>
    <w:rsid w:val="001B41DB"/>
    <w:rsid w:val="001D03C9"/>
    <w:rsid w:val="001D59D3"/>
    <w:rsid w:val="001F241C"/>
    <w:rsid w:val="001F2AF6"/>
    <w:rsid w:val="00202595"/>
    <w:rsid w:val="002103E9"/>
    <w:rsid w:val="0023091D"/>
    <w:rsid w:val="00241683"/>
    <w:rsid w:val="002430EF"/>
    <w:rsid w:val="00247190"/>
    <w:rsid w:val="00264322"/>
    <w:rsid w:val="00267893"/>
    <w:rsid w:val="00267F72"/>
    <w:rsid w:val="002769E8"/>
    <w:rsid w:val="00280969"/>
    <w:rsid w:val="00283501"/>
    <w:rsid w:val="00285614"/>
    <w:rsid w:val="00294284"/>
    <w:rsid w:val="002A0A1D"/>
    <w:rsid w:val="002B7C32"/>
    <w:rsid w:val="002C7BA7"/>
    <w:rsid w:val="002D0DAB"/>
    <w:rsid w:val="002D167E"/>
    <w:rsid w:val="002D5420"/>
    <w:rsid w:val="002E3D75"/>
    <w:rsid w:val="002E4E18"/>
    <w:rsid w:val="002F05C1"/>
    <w:rsid w:val="002F133B"/>
    <w:rsid w:val="002F52A6"/>
    <w:rsid w:val="00301A3B"/>
    <w:rsid w:val="0030425E"/>
    <w:rsid w:val="0031126C"/>
    <w:rsid w:val="00313F13"/>
    <w:rsid w:val="00333C72"/>
    <w:rsid w:val="0033734A"/>
    <w:rsid w:val="00350C2A"/>
    <w:rsid w:val="0035675F"/>
    <w:rsid w:val="003631B5"/>
    <w:rsid w:val="00365B89"/>
    <w:rsid w:val="003704DA"/>
    <w:rsid w:val="00371CA0"/>
    <w:rsid w:val="00385A88"/>
    <w:rsid w:val="00390ACF"/>
    <w:rsid w:val="003911D9"/>
    <w:rsid w:val="0039618B"/>
    <w:rsid w:val="003A53B7"/>
    <w:rsid w:val="003B2AD4"/>
    <w:rsid w:val="003C2D80"/>
    <w:rsid w:val="003C72FA"/>
    <w:rsid w:val="003C7BFA"/>
    <w:rsid w:val="003C7D95"/>
    <w:rsid w:val="003D31B6"/>
    <w:rsid w:val="003E1017"/>
    <w:rsid w:val="003E4866"/>
    <w:rsid w:val="003F13BD"/>
    <w:rsid w:val="003F144E"/>
    <w:rsid w:val="00404030"/>
    <w:rsid w:val="004323E6"/>
    <w:rsid w:val="00436820"/>
    <w:rsid w:val="0045550D"/>
    <w:rsid w:val="00455B7A"/>
    <w:rsid w:val="00466366"/>
    <w:rsid w:val="00466B4A"/>
    <w:rsid w:val="0048169A"/>
    <w:rsid w:val="00481C21"/>
    <w:rsid w:val="004859EC"/>
    <w:rsid w:val="00487883"/>
    <w:rsid w:val="004925B9"/>
    <w:rsid w:val="004948CF"/>
    <w:rsid w:val="004B2CBA"/>
    <w:rsid w:val="004B5A67"/>
    <w:rsid w:val="004C1960"/>
    <w:rsid w:val="004C3AFF"/>
    <w:rsid w:val="004C437A"/>
    <w:rsid w:val="004D021D"/>
    <w:rsid w:val="004D7655"/>
    <w:rsid w:val="004E077E"/>
    <w:rsid w:val="004E55DA"/>
    <w:rsid w:val="004E7EDE"/>
    <w:rsid w:val="004F518B"/>
    <w:rsid w:val="0050317F"/>
    <w:rsid w:val="0051259A"/>
    <w:rsid w:val="00516A88"/>
    <w:rsid w:val="00525008"/>
    <w:rsid w:val="00540884"/>
    <w:rsid w:val="005448B0"/>
    <w:rsid w:val="00550BD7"/>
    <w:rsid w:val="00550FFB"/>
    <w:rsid w:val="00552277"/>
    <w:rsid w:val="0056237C"/>
    <w:rsid w:val="00563A31"/>
    <w:rsid w:val="00563BD5"/>
    <w:rsid w:val="00565D11"/>
    <w:rsid w:val="00583037"/>
    <w:rsid w:val="005935B1"/>
    <w:rsid w:val="005A24FF"/>
    <w:rsid w:val="005A3892"/>
    <w:rsid w:val="005B59B1"/>
    <w:rsid w:val="005C136B"/>
    <w:rsid w:val="005C28C0"/>
    <w:rsid w:val="005C7D9F"/>
    <w:rsid w:val="005D6BF0"/>
    <w:rsid w:val="005E15E9"/>
    <w:rsid w:val="005F2ABD"/>
    <w:rsid w:val="005F7A1F"/>
    <w:rsid w:val="00602087"/>
    <w:rsid w:val="006023A9"/>
    <w:rsid w:val="00614858"/>
    <w:rsid w:val="00616A2E"/>
    <w:rsid w:val="00624996"/>
    <w:rsid w:val="0063097E"/>
    <w:rsid w:val="0063467F"/>
    <w:rsid w:val="00637981"/>
    <w:rsid w:val="00653F4A"/>
    <w:rsid w:val="0066763C"/>
    <w:rsid w:val="006A3FF8"/>
    <w:rsid w:val="006A4CD6"/>
    <w:rsid w:val="006A4EEE"/>
    <w:rsid w:val="006A65AB"/>
    <w:rsid w:val="006D1418"/>
    <w:rsid w:val="006E3352"/>
    <w:rsid w:val="006F01C7"/>
    <w:rsid w:val="006F4407"/>
    <w:rsid w:val="00713947"/>
    <w:rsid w:val="00722D95"/>
    <w:rsid w:val="007313EF"/>
    <w:rsid w:val="007376AC"/>
    <w:rsid w:val="00743D09"/>
    <w:rsid w:val="00744573"/>
    <w:rsid w:val="00747793"/>
    <w:rsid w:val="00750234"/>
    <w:rsid w:val="00754A73"/>
    <w:rsid w:val="00775997"/>
    <w:rsid w:val="0077663F"/>
    <w:rsid w:val="00792212"/>
    <w:rsid w:val="00792FEF"/>
    <w:rsid w:val="00794AEC"/>
    <w:rsid w:val="007A3B86"/>
    <w:rsid w:val="007A7372"/>
    <w:rsid w:val="007C165E"/>
    <w:rsid w:val="007D3E6A"/>
    <w:rsid w:val="007D441F"/>
    <w:rsid w:val="007D71B2"/>
    <w:rsid w:val="007D7F7D"/>
    <w:rsid w:val="007F1320"/>
    <w:rsid w:val="00800007"/>
    <w:rsid w:val="008149DD"/>
    <w:rsid w:val="0081749A"/>
    <w:rsid w:val="00820392"/>
    <w:rsid w:val="00821F0C"/>
    <w:rsid w:val="0082249A"/>
    <w:rsid w:val="0082731E"/>
    <w:rsid w:val="008351B4"/>
    <w:rsid w:val="00842745"/>
    <w:rsid w:val="0087276A"/>
    <w:rsid w:val="00881912"/>
    <w:rsid w:val="00890081"/>
    <w:rsid w:val="00890516"/>
    <w:rsid w:val="008B0553"/>
    <w:rsid w:val="008B0BDC"/>
    <w:rsid w:val="008B2427"/>
    <w:rsid w:val="008F3442"/>
    <w:rsid w:val="00933D61"/>
    <w:rsid w:val="009430EE"/>
    <w:rsid w:val="00947A6B"/>
    <w:rsid w:val="00962BEA"/>
    <w:rsid w:val="00963F71"/>
    <w:rsid w:val="00965592"/>
    <w:rsid w:val="00975E61"/>
    <w:rsid w:val="009909CD"/>
    <w:rsid w:val="0099671F"/>
    <w:rsid w:val="009A5D50"/>
    <w:rsid w:val="009A7A37"/>
    <w:rsid w:val="009B1069"/>
    <w:rsid w:val="009B3007"/>
    <w:rsid w:val="009B593D"/>
    <w:rsid w:val="009F1547"/>
    <w:rsid w:val="00A016DA"/>
    <w:rsid w:val="00A116B2"/>
    <w:rsid w:val="00A43358"/>
    <w:rsid w:val="00A50943"/>
    <w:rsid w:val="00A57E75"/>
    <w:rsid w:val="00A67C53"/>
    <w:rsid w:val="00A72ECC"/>
    <w:rsid w:val="00A77A3E"/>
    <w:rsid w:val="00A809E7"/>
    <w:rsid w:val="00A817EE"/>
    <w:rsid w:val="00AA6AC0"/>
    <w:rsid w:val="00AB63C8"/>
    <w:rsid w:val="00AB7D77"/>
    <w:rsid w:val="00AD280D"/>
    <w:rsid w:val="00AD4383"/>
    <w:rsid w:val="00AD5BC1"/>
    <w:rsid w:val="00AE2C08"/>
    <w:rsid w:val="00AE674A"/>
    <w:rsid w:val="00B113B6"/>
    <w:rsid w:val="00B1609E"/>
    <w:rsid w:val="00B1745E"/>
    <w:rsid w:val="00B30946"/>
    <w:rsid w:val="00B341AF"/>
    <w:rsid w:val="00B47F28"/>
    <w:rsid w:val="00B56C9D"/>
    <w:rsid w:val="00B75EB6"/>
    <w:rsid w:val="00B8300B"/>
    <w:rsid w:val="00B96C29"/>
    <w:rsid w:val="00BB2049"/>
    <w:rsid w:val="00BB5FD4"/>
    <w:rsid w:val="00BD5E16"/>
    <w:rsid w:val="00BD732C"/>
    <w:rsid w:val="00BE694E"/>
    <w:rsid w:val="00BF375B"/>
    <w:rsid w:val="00C01FEC"/>
    <w:rsid w:val="00C3446C"/>
    <w:rsid w:val="00C3620A"/>
    <w:rsid w:val="00C546D5"/>
    <w:rsid w:val="00C76194"/>
    <w:rsid w:val="00C91FB7"/>
    <w:rsid w:val="00C97556"/>
    <w:rsid w:val="00CA731A"/>
    <w:rsid w:val="00CB410E"/>
    <w:rsid w:val="00CB5BAB"/>
    <w:rsid w:val="00CC201E"/>
    <w:rsid w:val="00CE0C2E"/>
    <w:rsid w:val="00CE1247"/>
    <w:rsid w:val="00CE3528"/>
    <w:rsid w:val="00CF0749"/>
    <w:rsid w:val="00CF3B6D"/>
    <w:rsid w:val="00CF68C3"/>
    <w:rsid w:val="00D01241"/>
    <w:rsid w:val="00D039BA"/>
    <w:rsid w:val="00D04A2F"/>
    <w:rsid w:val="00D12DBB"/>
    <w:rsid w:val="00D173BC"/>
    <w:rsid w:val="00D237D4"/>
    <w:rsid w:val="00D3577E"/>
    <w:rsid w:val="00D61227"/>
    <w:rsid w:val="00D626A8"/>
    <w:rsid w:val="00D73FFD"/>
    <w:rsid w:val="00D94852"/>
    <w:rsid w:val="00DA2475"/>
    <w:rsid w:val="00DA3F66"/>
    <w:rsid w:val="00DA78AC"/>
    <w:rsid w:val="00DB3FC2"/>
    <w:rsid w:val="00DC2CD4"/>
    <w:rsid w:val="00DC71EF"/>
    <w:rsid w:val="00DD3032"/>
    <w:rsid w:val="00DD3DFF"/>
    <w:rsid w:val="00DD3E9A"/>
    <w:rsid w:val="00DD63E8"/>
    <w:rsid w:val="00DD66EE"/>
    <w:rsid w:val="00DE033B"/>
    <w:rsid w:val="00E1553D"/>
    <w:rsid w:val="00E15956"/>
    <w:rsid w:val="00E22453"/>
    <w:rsid w:val="00E23982"/>
    <w:rsid w:val="00E4135E"/>
    <w:rsid w:val="00E41F4B"/>
    <w:rsid w:val="00E427DB"/>
    <w:rsid w:val="00E5200D"/>
    <w:rsid w:val="00E62C42"/>
    <w:rsid w:val="00E647D4"/>
    <w:rsid w:val="00E65979"/>
    <w:rsid w:val="00E67417"/>
    <w:rsid w:val="00E8420D"/>
    <w:rsid w:val="00E86595"/>
    <w:rsid w:val="00E91F9E"/>
    <w:rsid w:val="00E9768E"/>
    <w:rsid w:val="00EB36F1"/>
    <w:rsid w:val="00EC56D0"/>
    <w:rsid w:val="00ED5E6C"/>
    <w:rsid w:val="00EE6EF8"/>
    <w:rsid w:val="00EF1ADD"/>
    <w:rsid w:val="00EF4A26"/>
    <w:rsid w:val="00F1611B"/>
    <w:rsid w:val="00F20907"/>
    <w:rsid w:val="00F22A8C"/>
    <w:rsid w:val="00F341BE"/>
    <w:rsid w:val="00F415D4"/>
    <w:rsid w:val="00F45C2A"/>
    <w:rsid w:val="00F479BE"/>
    <w:rsid w:val="00F51B7C"/>
    <w:rsid w:val="00F55C88"/>
    <w:rsid w:val="00F567C1"/>
    <w:rsid w:val="00F5700C"/>
    <w:rsid w:val="00F72C63"/>
    <w:rsid w:val="00F81E29"/>
    <w:rsid w:val="00F96FFF"/>
    <w:rsid w:val="00F9769D"/>
    <w:rsid w:val="00FB00DE"/>
    <w:rsid w:val="00FB1EC0"/>
    <w:rsid w:val="00FB3148"/>
    <w:rsid w:val="00FB3C97"/>
    <w:rsid w:val="00FB422D"/>
    <w:rsid w:val="00FC1C60"/>
    <w:rsid w:val="00FD6C7E"/>
    <w:rsid w:val="00FE3EEF"/>
    <w:rsid w:val="00FF3562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16A2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D765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7029d153e1ee1cd729accd5031cca789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39444e7c21d0e6ddf93cf24c47bd5e3c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a773ee-91ff-43b0-9965-ff9fdade63c3">
      <Terms xmlns="http://schemas.microsoft.com/office/infopath/2007/PartnerControls"/>
    </lcf76f155ced4ddcb4097134ff3c332f>
    <_ip_UnifiedCompliancePolicyUIAction xmlns="http://schemas.microsoft.com/sharepoint/v3" xsi:nil="true"/>
    <_Flow_SignoffStatus xmlns="1da773ee-91ff-43b0-9965-ff9fdade63c3" xsi:nil="true"/>
    <TaxCatchAll xmlns="31e4dd4c-bc78-4b15-a648-254ac474d9e8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CA1B42-9B66-4697-8C95-ECBDEBEDAB8B}"/>
</file>

<file path=customXml/itemProps2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1da773ee-91ff-43b0-9965-ff9fdade63c3"/>
    <ds:schemaRef ds:uri="31e4dd4c-bc78-4b15-a648-254ac474d9e8"/>
    <ds:schemaRef ds:uri="ac3840f6-cfdc-4b75-9e2f-2782d2fef5e9"/>
  </ds:schemaRefs>
</ds:datastoreItem>
</file>

<file path=customXml/itemProps3.xml><?xml version="1.0" encoding="utf-8"?>
<ds:datastoreItem xmlns:ds="http://schemas.openxmlformats.org/officeDocument/2006/customXml" ds:itemID="{EE6B07C6-014C-4000-8C3C-0B90919AF9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0</TotalTime>
  <Pages>5</Pages>
  <Words>1464</Words>
  <Characters>8346</Characters>
  <Application>Microsoft Office Word</Application>
  <DocSecurity>2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Kerrigan, Rachael - Oxfordshire County Council</cp:lastModifiedBy>
  <cp:revision>2</cp:revision>
  <cp:lastPrinted>2011-07-11T14:19:00Z</cp:lastPrinted>
  <dcterms:created xsi:type="dcterms:W3CDTF">2024-06-02T19:45:00Z</dcterms:created>
  <dcterms:modified xsi:type="dcterms:W3CDTF">2024-06-02T19:45:00Z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