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9260" w14:textId="2034D131" w:rsidR="0002354B" w:rsidRDefault="0002354B" w:rsidP="001910FF">
      <w:pPr>
        <w:pStyle w:val="CranstounStyle1"/>
      </w:pPr>
      <w:r>
        <w:drawing>
          <wp:anchor distT="0" distB="0" distL="114300" distR="114300" simplePos="0" relativeHeight="251660799" behindDoc="0" locked="0" layoutInCell="1" allowOverlap="1" wp14:anchorId="254A11AE" wp14:editId="668EDD1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5230" cy="5757545"/>
            <wp:effectExtent l="0" t="0" r="7620" b="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78F30" w14:textId="77777777" w:rsidR="0002354B" w:rsidRDefault="0002354B" w:rsidP="001910FF">
      <w:pPr>
        <w:pStyle w:val="CranstounStyle1"/>
      </w:pPr>
    </w:p>
    <w:p w14:paraId="11B6C299" w14:textId="77777777" w:rsidR="0002354B" w:rsidRDefault="0002354B" w:rsidP="001910FF">
      <w:pPr>
        <w:pStyle w:val="CranstounStyle1"/>
      </w:pPr>
    </w:p>
    <w:p w14:paraId="55065B77" w14:textId="77777777" w:rsidR="0002354B" w:rsidRDefault="0002354B" w:rsidP="001910FF">
      <w:pPr>
        <w:pStyle w:val="CranstounStyle1"/>
      </w:pPr>
    </w:p>
    <w:p w14:paraId="5C0DC231" w14:textId="77777777" w:rsidR="0002354B" w:rsidRDefault="0002354B" w:rsidP="001910FF">
      <w:pPr>
        <w:pStyle w:val="CranstounStyle1"/>
      </w:pPr>
    </w:p>
    <w:p w14:paraId="1FAB6E87" w14:textId="77777777" w:rsidR="0002354B" w:rsidRDefault="0002354B" w:rsidP="001910FF">
      <w:pPr>
        <w:pStyle w:val="CranstounStyle1"/>
      </w:pPr>
    </w:p>
    <w:p w14:paraId="58E457DE" w14:textId="77777777" w:rsidR="0002354B" w:rsidRDefault="0002354B" w:rsidP="001910FF">
      <w:pPr>
        <w:pStyle w:val="CranstounStyle1"/>
      </w:pPr>
    </w:p>
    <w:p w14:paraId="1D0E341E" w14:textId="77777777" w:rsidR="0002354B" w:rsidRDefault="0002354B" w:rsidP="001910FF">
      <w:pPr>
        <w:pStyle w:val="CranstounStyle1"/>
      </w:pPr>
    </w:p>
    <w:p w14:paraId="188A58F1" w14:textId="77777777" w:rsidR="0002354B" w:rsidRDefault="0002354B" w:rsidP="001910FF">
      <w:pPr>
        <w:pStyle w:val="CranstounStyle1"/>
      </w:pPr>
    </w:p>
    <w:p w14:paraId="4E88B39F" w14:textId="77777777" w:rsidR="0002354B" w:rsidRDefault="0002354B" w:rsidP="001910FF">
      <w:pPr>
        <w:pStyle w:val="CranstounStyle1"/>
      </w:pPr>
    </w:p>
    <w:p w14:paraId="0E40EB5C" w14:textId="77777777" w:rsidR="0002354B" w:rsidRDefault="0002354B" w:rsidP="001910FF">
      <w:pPr>
        <w:pStyle w:val="CranstounStyle1"/>
      </w:pPr>
    </w:p>
    <w:p w14:paraId="54D3620E" w14:textId="77777777" w:rsidR="0002354B" w:rsidRDefault="0002354B" w:rsidP="001910FF">
      <w:pPr>
        <w:pStyle w:val="CranstounStyle1"/>
      </w:pPr>
    </w:p>
    <w:p w14:paraId="6FC2276C" w14:textId="77777777" w:rsidR="0002354B" w:rsidRDefault="0002354B" w:rsidP="001910FF">
      <w:pPr>
        <w:pStyle w:val="CranstounStyle1"/>
      </w:pPr>
    </w:p>
    <w:p w14:paraId="75723486" w14:textId="77777777" w:rsidR="0002354B" w:rsidRDefault="0002354B" w:rsidP="001910FF">
      <w:pPr>
        <w:pStyle w:val="CranstounStyle1"/>
      </w:pPr>
    </w:p>
    <w:p w14:paraId="2F2ECAD2" w14:textId="77777777" w:rsidR="0002354B" w:rsidRDefault="0002354B" w:rsidP="001910FF">
      <w:pPr>
        <w:pStyle w:val="CranstounStyle1"/>
      </w:pPr>
    </w:p>
    <w:p w14:paraId="5BC8C110" w14:textId="77777777" w:rsidR="0002354B" w:rsidRDefault="0002354B" w:rsidP="001910FF">
      <w:pPr>
        <w:pStyle w:val="CranstounStyle1"/>
      </w:pPr>
    </w:p>
    <w:p w14:paraId="7C148295" w14:textId="77777777" w:rsidR="0002354B" w:rsidRDefault="0002354B" w:rsidP="001910FF">
      <w:pPr>
        <w:pStyle w:val="CranstounStyle1"/>
      </w:pPr>
    </w:p>
    <w:p w14:paraId="433347EF" w14:textId="77777777" w:rsidR="0002354B" w:rsidRDefault="0002354B" w:rsidP="001910FF">
      <w:pPr>
        <w:pStyle w:val="CranstounStyle1"/>
      </w:pPr>
    </w:p>
    <w:p w14:paraId="4CF469F9" w14:textId="77777777" w:rsidR="0002354B" w:rsidRDefault="0002354B" w:rsidP="001910FF">
      <w:pPr>
        <w:pStyle w:val="CranstounStyle1"/>
      </w:pPr>
    </w:p>
    <w:p w14:paraId="22AB4BC6" w14:textId="77777777" w:rsidR="0002354B" w:rsidRDefault="0002354B" w:rsidP="001910FF">
      <w:pPr>
        <w:pStyle w:val="CranstounStyle1"/>
      </w:pPr>
    </w:p>
    <w:p w14:paraId="6C93B29C" w14:textId="77777777" w:rsidR="0002354B" w:rsidRDefault="0002354B" w:rsidP="001910FF">
      <w:pPr>
        <w:pStyle w:val="CranstounStyle1"/>
      </w:pPr>
    </w:p>
    <w:p w14:paraId="4C47EBD7" w14:textId="77777777" w:rsidR="00616A2E" w:rsidRDefault="00616A2E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38D695F5" w14:textId="77777777" w:rsidR="00552277" w:rsidRDefault="00552277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29C190E8" w14:textId="77777777" w:rsidR="004B4239" w:rsidRPr="001910FF" w:rsidRDefault="00FF3562" w:rsidP="004B4239">
      <w:pPr>
        <w:pStyle w:val="CranstounStyle1"/>
        <w:rPr>
          <w:rStyle w:val="Strong"/>
          <w:b/>
          <w:bCs w:val="0"/>
        </w:rPr>
      </w:pPr>
      <w:r w:rsidRPr="00382E4B">
        <w:rPr>
          <w:rStyle w:val="Strong"/>
          <w:bCs w:val="0"/>
          <w:color w:val="8D1082"/>
          <w:sz w:val="32"/>
          <w:szCs w:val="32"/>
        </w:rPr>
        <w:t>Post Information P</w:t>
      </w:r>
      <w:r w:rsidR="003C7D95" w:rsidRPr="00382E4B">
        <w:rPr>
          <w:rStyle w:val="Strong"/>
          <w:bCs w:val="0"/>
          <w:color w:val="8D1082"/>
          <w:sz w:val="32"/>
          <w:szCs w:val="32"/>
        </w:rPr>
        <w:t>ack</w:t>
      </w:r>
      <w:r w:rsidR="0032251F">
        <w:rPr>
          <w:rStyle w:val="Strong"/>
          <w:bCs w:val="0"/>
          <w:color w:val="8D1082"/>
          <w:sz w:val="32"/>
          <w:szCs w:val="32"/>
        </w:rPr>
        <w:t xml:space="preserve">: </w:t>
      </w:r>
      <w:r w:rsidR="004B4239" w:rsidRPr="004B4239">
        <w:rPr>
          <w:b w:val="0"/>
          <w:bCs/>
          <w:noProof w:val="0"/>
          <w:color w:val="8D1082"/>
          <w:sz w:val="32"/>
          <w:szCs w:val="32"/>
        </w:rPr>
        <w:t>Administration and Prescribing Clerk</w:t>
      </w:r>
    </w:p>
    <w:p w14:paraId="1FD31D7B" w14:textId="0CB34082" w:rsidR="00C91FB7" w:rsidRPr="001910FF" w:rsidRDefault="00C91FB7" w:rsidP="001910FF">
      <w:pPr>
        <w:pStyle w:val="CranstounStyle1"/>
        <w:rPr>
          <w:rStyle w:val="Strong"/>
          <w:b/>
          <w:bC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4"/>
        <w:gridCol w:w="6283"/>
      </w:tblGrid>
      <w:tr w:rsidR="0002354B" w14:paraId="0E656E8A" w14:textId="77777777" w:rsidTr="0002354B">
        <w:tc>
          <w:tcPr>
            <w:tcW w:w="1516" w:type="pct"/>
            <w:shd w:val="clear" w:color="auto" w:fill="FF5A00"/>
          </w:tcPr>
          <w:p w14:paraId="6001B7F6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Service</w:t>
            </w:r>
          </w:p>
        </w:tc>
        <w:tc>
          <w:tcPr>
            <w:tcW w:w="3484" w:type="pct"/>
          </w:tcPr>
          <w:p w14:paraId="3CFB43D1" w14:textId="10957F26" w:rsidR="0002354B" w:rsidRPr="00425A75" w:rsidRDefault="000C6B61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Cranstoun </w:t>
            </w:r>
            <w:r w:rsidR="001D5D13">
              <w:rPr>
                <w:rFonts w:ascii="Corbel" w:hAnsi="Corbel"/>
                <w:sz w:val="22"/>
                <w:szCs w:val="22"/>
              </w:rPr>
              <w:t>Derby</w:t>
            </w:r>
          </w:p>
        </w:tc>
      </w:tr>
      <w:tr w:rsidR="0002354B" w14:paraId="696152AE" w14:textId="77777777" w:rsidTr="0002354B">
        <w:tc>
          <w:tcPr>
            <w:tcW w:w="1516" w:type="pct"/>
            <w:shd w:val="clear" w:color="auto" w:fill="FF5A00"/>
          </w:tcPr>
          <w:p w14:paraId="644E4DCB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Location</w:t>
            </w:r>
          </w:p>
        </w:tc>
        <w:tc>
          <w:tcPr>
            <w:tcW w:w="3484" w:type="pct"/>
          </w:tcPr>
          <w:p w14:paraId="2B0B3E49" w14:textId="469DE592" w:rsidR="0002354B" w:rsidRPr="00425A75" w:rsidRDefault="001D5D13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Derby </w:t>
            </w:r>
            <w:r w:rsidR="00D228DD">
              <w:rPr>
                <w:rFonts w:ascii="Corbel" w:hAnsi="Corbel"/>
                <w:sz w:val="22"/>
                <w:szCs w:val="22"/>
              </w:rPr>
              <w:t>C</w:t>
            </w:r>
            <w:r>
              <w:rPr>
                <w:rFonts w:ascii="Corbel" w:hAnsi="Corbel"/>
                <w:sz w:val="22"/>
                <w:szCs w:val="22"/>
              </w:rPr>
              <w:t>ity</w:t>
            </w:r>
          </w:p>
        </w:tc>
      </w:tr>
    </w:tbl>
    <w:p w14:paraId="25603614" w14:textId="77777777" w:rsidR="0002354B" w:rsidRDefault="0002354B" w:rsidP="001910FF">
      <w:pPr>
        <w:pStyle w:val="CranstounSubheading"/>
        <w:rPr>
          <w:rStyle w:val="Strong"/>
          <w:bCs w:val="0"/>
        </w:rPr>
      </w:pPr>
    </w:p>
    <w:tbl>
      <w:tblPr>
        <w:tblStyle w:val="TableGrid"/>
        <w:tblW w:w="0" w:type="auto"/>
        <w:shd w:val="clear" w:color="auto" w:fill="92278F"/>
        <w:tblLook w:val="04A0" w:firstRow="1" w:lastRow="0" w:firstColumn="1" w:lastColumn="0" w:noHBand="0" w:noVBand="1"/>
      </w:tblPr>
      <w:tblGrid>
        <w:gridCol w:w="9027"/>
      </w:tblGrid>
      <w:tr w:rsidR="0002354B" w14:paraId="49665C62" w14:textId="77777777" w:rsidTr="00814DD6"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  <w:shd w:val="clear" w:color="auto" w:fill="92278F"/>
          </w:tcPr>
          <w:p w14:paraId="63149899" w14:textId="1B77F610" w:rsidR="003C7D95" w:rsidRPr="003C7D95" w:rsidRDefault="0002354B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bookmarkStart w:id="0" w:name="_Hlk106628215"/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Cranstoun is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>social justice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and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harm reduction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charity with global ambition. </w:t>
            </w:r>
          </w:p>
          <w:p w14:paraId="6135078E" w14:textId="77EE6BCE" w:rsidR="003C7D95" w:rsidRPr="003C7D95" w:rsidRDefault="00086CE6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Vision: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be a world-class leader in rebuilding lives. </w:t>
            </w:r>
          </w:p>
          <w:p w14:paraId="3AEB8F9D" w14:textId="1569F4B0" w:rsidR="003C7D95" w:rsidRPr="003C7D95" w:rsidRDefault="00086CE6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Purpose: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inspire and empower people to live healthier and safer lives. </w:t>
            </w:r>
          </w:p>
          <w:p w14:paraId="7AD1458E" w14:textId="4F458E09" w:rsidR="0002354B" w:rsidRPr="00552277" w:rsidRDefault="00086CE6" w:rsidP="00552277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Values: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Ambitious, Creative, Compassionate, Collaborative, Respectful. </w:t>
            </w:r>
          </w:p>
        </w:tc>
      </w:tr>
      <w:bookmarkEnd w:id="0"/>
    </w:tbl>
    <w:p w14:paraId="00FC8154" w14:textId="1F1D33C0" w:rsidR="0032251F" w:rsidRDefault="0032251F" w:rsidP="00F55C88">
      <w:pPr>
        <w:pStyle w:val="CranstounSubheading"/>
        <w:rPr>
          <w:rStyle w:val="Strong"/>
          <w:bCs w:val="0"/>
          <w:color w:val="8D1082"/>
          <w:sz w:val="22"/>
          <w:szCs w:val="22"/>
        </w:rPr>
      </w:pPr>
    </w:p>
    <w:p w14:paraId="33B313EB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18C5F4E0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018D17DE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5617DE2A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145EEA1E" w14:textId="50A38843" w:rsidR="00C91FB7" w:rsidRPr="00C37C7D" w:rsidRDefault="00616A2E" w:rsidP="001A7A89">
      <w:pPr>
        <w:rPr>
          <w:rStyle w:val="Strong"/>
          <w:rFonts w:ascii="Corbel" w:hAnsi="Corbel"/>
          <w:bCs w:val="0"/>
          <w:color w:val="8D1082"/>
          <w:sz w:val="22"/>
          <w:szCs w:val="22"/>
        </w:rPr>
      </w:pPr>
      <w:r w:rsidRPr="00C37C7D">
        <w:rPr>
          <w:rStyle w:val="Strong"/>
          <w:rFonts w:ascii="Corbel" w:hAnsi="Corbel"/>
          <w:bCs w:val="0"/>
          <w:color w:val="8D1082"/>
        </w:rPr>
        <w:t xml:space="preserve">Job </w:t>
      </w:r>
      <w:r w:rsidR="005B40E2" w:rsidRPr="00C37C7D">
        <w:rPr>
          <w:rStyle w:val="Strong"/>
          <w:rFonts w:ascii="Corbel" w:hAnsi="Corbel"/>
          <w:bCs w:val="0"/>
          <w:color w:val="8D1082"/>
        </w:rPr>
        <w:t>D</w:t>
      </w:r>
      <w:r w:rsidRPr="00C37C7D">
        <w:rPr>
          <w:rStyle w:val="Strong"/>
          <w:rFonts w:ascii="Corbel" w:hAnsi="Corbel"/>
          <w:bCs w:val="0"/>
          <w:color w:val="8D1082"/>
        </w:rPr>
        <w:t xml:space="preserve">escription </w:t>
      </w:r>
    </w:p>
    <w:p w14:paraId="470D325F" w14:textId="419E098B" w:rsidR="00616A2E" w:rsidRPr="00C37C7D" w:rsidRDefault="00616A2E" w:rsidP="00F55C88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noProof/>
          <w:color w:val="8D1082"/>
          <w:sz w:val="22"/>
          <w:szCs w:val="22"/>
        </w:rPr>
      </w:pPr>
      <w:r w:rsidRPr="00C37C7D">
        <w:rPr>
          <w:rFonts w:ascii="Corbel" w:hAnsi="Corbel"/>
          <w:color w:val="8D1082"/>
          <w:sz w:val="22"/>
          <w:szCs w:val="22"/>
        </w:rPr>
        <w:t>Job purpose / context:</w:t>
      </w:r>
      <w:r w:rsidRPr="00C37C7D">
        <w:rPr>
          <w:rFonts w:ascii="Corbel" w:hAnsi="Corbel" w:cs="Arial"/>
          <w:bCs/>
          <w:noProof/>
          <w:color w:val="8D1082"/>
          <w:sz w:val="22"/>
          <w:szCs w:val="22"/>
        </w:rPr>
        <w:t xml:space="preserve"> </w:t>
      </w:r>
    </w:p>
    <w:p w14:paraId="033A1A67" w14:textId="77777777" w:rsidR="00AF6C06" w:rsidRPr="00086CE6" w:rsidRDefault="00AF6C06" w:rsidP="00AF6C06">
      <w:p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</w:p>
    <w:p w14:paraId="0CB785F4" w14:textId="77777777" w:rsidR="004B4239" w:rsidRPr="004B4239" w:rsidRDefault="004B4239" w:rsidP="004B4239">
      <w:pPr>
        <w:numPr>
          <w:ilvl w:val="0"/>
          <w:numId w:val="4"/>
        </w:numPr>
        <w:jc w:val="both"/>
        <w:rPr>
          <w:rFonts w:ascii="Corbel" w:hAnsi="Corbel"/>
          <w:sz w:val="22"/>
          <w:szCs w:val="22"/>
        </w:rPr>
      </w:pPr>
      <w:r w:rsidRPr="004B4239">
        <w:rPr>
          <w:rFonts w:ascii="Corbel" w:hAnsi="Corbel"/>
          <w:sz w:val="22"/>
          <w:szCs w:val="22"/>
        </w:rPr>
        <w:t xml:space="preserve">Support all members of the team in providing high quality and comprehensive customer relations, reception services and an effective administration function. </w:t>
      </w:r>
    </w:p>
    <w:p w14:paraId="779AA898" w14:textId="77777777" w:rsidR="004B4239" w:rsidRPr="004B4239" w:rsidRDefault="004B4239" w:rsidP="004B4239">
      <w:pPr>
        <w:numPr>
          <w:ilvl w:val="0"/>
          <w:numId w:val="4"/>
        </w:numPr>
        <w:jc w:val="both"/>
        <w:rPr>
          <w:rFonts w:ascii="Corbel" w:hAnsi="Corbel"/>
          <w:sz w:val="22"/>
          <w:szCs w:val="22"/>
        </w:rPr>
      </w:pPr>
      <w:r w:rsidRPr="004B4239">
        <w:rPr>
          <w:rFonts w:ascii="Corbel" w:hAnsi="Corbel"/>
          <w:sz w:val="22"/>
          <w:szCs w:val="22"/>
        </w:rPr>
        <w:t xml:space="preserve">Support all members of the team involved in prescribing to ensure a safe and effective prescribing service is offered to clients and pharmacists. </w:t>
      </w:r>
    </w:p>
    <w:p w14:paraId="0342CFF3" w14:textId="77777777" w:rsidR="004B4239" w:rsidRPr="004B4239" w:rsidRDefault="004B4239" w:rsidP="004B4239">
      <w:pPr>
        <w:numPr>
          <w:ilvl w:val="0"/>
          <w:numId w:val="4"/>
        </w:numPr>
        <w:jc w:val="both"/>
        <w:rPr>
          <w:rFonts w:ascii="Corbel" w:hAnsi="Corbel"/>
          <w:sz w:val="22"/>
          <w:szCs w:val="22"/>
        </w:rPr>
      </w:pPr>
      <w:r w:rsidRPr="004B4239">
        <w:rPr>
          <w:rFonts w:ascii="Corbel" w:hAnsi="Corbel"/>
          <w:sz w:val="22"/>
          <w:szCs w:val="22"/>
        </w:rPr>
        <w:t>Support and/or undertake a number of administration functions within the offices / service.</w:t>
      </w:r>
    </w:p>
    <w:p w14:paraId="35305327" w14:textId="77777777" w:rsidR="004B4239" w:rsidRPr="004B4239" w:rsidRDefault="004B4239" w:rsidP="004B4239">
      <w:pPr>
        <w:numPr>
          <w:ilvl w:val="0"/>
          <w:numId w:val="4"/>
        </w:numPr>
        <w:jc w:val="both"/>
        <w:rPr>
          <w:rFonts w:ascii="Corbel" w:hAnsi="Corbel"/>
          <w:sz w:val="22"/>
          <w:szCs w:val="22"/>
        </w:rPr>
      </w:pPr>
      <w:r w:rsidRPr="004B4239">
        <w:rPr>
          <w:rFonts w:ascii="Corbel" w:hAnsi="Corbel"/>
          <w:sz w:val="22"/>
          <w:szCs w:val="22"/>
        </w:rPr>
        <w:t xml:space="preserve">Undertake a number of prescribing administration functions within the service. </w:t>
      </w:r>
    </w:p>
    <w:p w14:paraId="19F2C9A7" w14:textId="77777777" w:rsidR="004B4239" w:rsidRPr="00940768" w:rsidRDefault="004B4239" w:rsidP="004B4239">
      <w:pPr>
        <w:numPr>
          <w:ilvl w:val="0"/>
          <w:numId w:val="4"/>
        </w:numPr>
        <w:tabs>
          <w:tab w:val="left" w:pos="1380"/>
        </w:tabs>
        <w:jc w:val="both"/>
        <w:rPr>
          <w:rFonts w:ascii="Calibri Light" w:hAnsi="Calibri Light"/>
          <w:sz w:val="22"/>
          <w:szCs w:val="22"/>
        </w:rPr>
      </w:pPr>
      <w:r w:rsidRPr="004B4239">
        <w:rPr>
          <w:rFonts w:ascii="Corbel" w:hAnsi="Corbel"/>
          <w:sz w:val="22"/>
          <w:szCs w:val="22"/>
        </w:rPr>
        <w:t>Follow organisational incident reporting as well as CD LIN reporting procedures to ensure timely and effective incident, complaints and feedback reporting and investigation</w:t>
      </w:r>
      <w:r w:rsidRPr="00940768">
        <w:rPr>
          <w:rFonts w:ascii="Calibri Light" w:hAnsi="Calibri Light"/>
          <w:sz w:val="22"/>
          <w:szCs w:val="22"/>
        </w:rPr>
        <w:t>.</w:t>
      </w:r>
    </w:p>
    <w:p w14:paraId="25EA18C6" w14:textId="77777777" w:rsidR="00AF3253" w:rsidRPr="00086CE6" w:rsidRDefault="00AF3253" w:rsidP="00721B74">
      <w:pPr>
        <w:pStyle w:val="ListParagraph"/>
        <w:tabs>
          <w:tab w:val="left" w:pos="1380"/>
        </w:tabs>
        <w:ind w:left="360"/>
        <w:jc w:val="both"/>
        <w:rPr>
          <w:rFonts w:ascii="Corbel" w:hAnsi="Corbel"/>
          <w:sz w:val="22"/>
          <w:szCs w:val="22"/>
        </w:rPr>
      </w:pPr>
    </w:p>
    <w:p w14:paraId="2F2A5A3B" w14:textId="77777777" w:rsidR="00616A2E" w:rsidRPr="00086CE6" w:rsidRDefault="00616A2E" w:rsidP="00F55C88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086CE6">
        <w:rPr>
          <w:rFonts w:ascii="Corbel" w:hAnsi="Corbel"/>
          <w:color w:val="8D1082"/>
          <w:sz w:val="22"/>
          <w:szCs w:val="22"/>
        </w:rPr>
        <w:t>Responsible to:</w:t>
      </w:r>
    </w:p>
    <w:p w14:paraId="43FA25D6" w14:textId="07AE45B2" w:rsidR="00FD6458" w:rsidRPr="00086CE6" w:rsidRDefault="002B4CF4" w:rsidP="003431D8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Administration Manager</w:t>
      </w:r>
    </w:p>
    <w:p w14:paraId="0B751415" w14:textId="77777777" w:rsidR="00AF3253" w:rsidRPr="00086CE6" w:rsidRDefault="00AF3253" w:rsidP="00725901">
      <w:pPr>
        <w:rPr>
          <w:rFonts w:ascii="Corbel" w:hAnsi="Corbel" w:cs="Arial"/>
          <w:bCs/>
          <w:color w:val="92278F"/>
          <w:sz w:val="22"/>
          <w:szCs w:val="22"/>
        </w:rPr>
      </w:pPr>
    </w:p>
    <w:p w14:paraId="682C961F" w14:textId="77777777" w:rsidR="00725901" w:rsidRPr="00086CE6" w:rsidRDefault="00725901" w:rsidP="00725901">
      <w:pPr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1. Duties and Responsibilities:</w:t>
      </w:r>
    </w:p>
    <w:p w14:paraId="11880C17" w14:textId="77777777" w:rsidR="00725901" w:rsidRPr="00086CE6" w:rsidRDefault="00725901" w:rsidP="00725901">
      <w:pPr>
        <w:rPr>
          <w:rFonts w:ascii="Corbel" w:hAnsi="Corbel" w:cs="Arial"/>
          <w:bCs/>
          <w:color w:val="92278F"/>
          <w:sz w:val="22"/>
          <w:szCs w:val="22"/>
        </w:rPr>
      </w:pPr>
    </w:p>
    <w:p w14:paraId="0D13F224" w14:textId="77777777" w:rsidR="004B4239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96A43">
        <w:rPr>
          <w:rFonts w:ascii="Calibri Light" w:hAnsi="Calibri Light"/>
          <w:sz w:val="22"/>
          <w:szCs w:val="22"/>
        </w:rPr>
        <w:t>Provide a welcoming and informative telephone and front of house service to a</w:t>
      </w:r>
      <w:r>
        <w:rPr>
          <w:rFonts w:ascii="Calibri Light" w:hAnsi="Calibri Light"/>
          <w:sz w:val="22"/>
          <w:szCs w:val="22"/>
        </w:rPr>
        <w:t xml:space="preserve">ll of our customers across all </w:t>
      </w:r>
      <w:r w:rsidRPr="00D96A43">
        <w:rPr>
          <w:rFonts w:ascii="Calibri Light" w:hAnsi="Calibri Light"/>
          <w:sz w:val="22"/>
          <w:szCs w:val="22"/>
        </w:rPr>
        <w:t>services</w:t>
      </w:r>
      <w:r>
        <w:rPr>
          <w:rFonts w:ascii="Calibri Light" w:hAnsi="Calibri Light"/>
          <w:sz w:val="22"/>
          <w:szCs w:val="22"/>
        </w:rPr>
        <w:t>.</w:t>
      </w:r>
    </w:p>
    <w:p w14:paraId="513D070D" w14:textId="77777777" w:rsidR="004B4239" w:rsidRPr="00DE1631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>Respond to</w:t>
      </w:r>
      <w:r>
        <w:rPr>
          <w:rFonts w:ascii="Calibri Light" w:hAnsi="Calibri Light"/>
          <w:sz w:val="22"/>
          <w:szCs w:val="22"/>
        </w:rPr>
        <w:t xml:space="preserve"> administration and</w:t>
      </w:r>
      <w:r w:rsidRPr="00DE1631">
        <w:rPr>
          <w:rFonts w:ascii="Calibri Light" w:hAnsi="Calibri Light"/>
          <w:sz w:val="22"/>
          <w:szCs w:val="22"/>
        </w:rPr>
        <w:t xml:space="preserve"> prescribing telephone and email communication</w:t>
      </w:r>
      <w:r>
        <w:rPr>
          <w:rFonts w:ascii="Calibri Light" w:hAnsi="Calibri Light"/>
          <w:sz w:val="22"/>
          <w:szCs w:val="22"/>
        </w:rPr>
        <w:t>s</w:t>
      </w:r>
      <w:r w:rsidRPr="00DE1631">
        <w:rPr>
          <w:rFonts w:ascii="Calibri Light" w:hAnsi="Calibri Light"/>
          <w:sz w:val="22"/>
          <w:szCs w:val="22"/>
        </w:rPr>
        <w:t xml:space="preserve"> in a professional manner, ensuring all communication</w:t>
      </w:r>
      <w:r>
        <w:rPr>
          <w:rFonts w:ascii="Calibri Light" w:hAnsi="Calibri Light"/>
          <w:sz w:val="22"/>
          <w:szCs w:val="22"/>
        </w:rPr>
        <w:t>s</w:t>
      </w:r>
      <w:r w:rsidRPr="00DE1631">
        <w:rPr>
          <w:rFonts w:ascii="Calibri Light" w:hAnsi="Calibri Light"/>
          <w:sz w:val="22"/>
          <w:szCs w:val="22"/>
        </w:rPr>
        <w:t xml:space="preserve"> and related tasks are dealt with promptly and efficiently.</w:t>
      </w:r>
    </w:p>
    <w:p w14:paraId="2D444B80" w14:textId="77777777" w:rsidR="004B4239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>Ensure customer relations are delivered effectively, working with colleagues to ensure coverage throughout the working day.</w:t>
      </w:r>
    </w:p>
    <w:p w14:paraId="301135CF" w14:textId="77777777" w:rsidR="004B4239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>Liaise with key stakeholders</w:t>
      </w:r>
      <w:r>
        <w:rPr>
          <w:rFonts w:ascii="Calibri Light" w:hAnsi="Calibri Light"/>
          <w:sz w:val="22"/>
          <w:szCs w:val="22"/>
        </w:rPr>
        <w:t>,</w:t>
      </w:r>
      <w:r w:rsidRPr="00DE1631">
        <w:rPr>
          <w:rFonts w:ascii="Calibri Light" w:hAnsi="Calibri Light"/>
          <w:sz w:val="22"/>
          <w:szCs w:val="22"/>
        </w:rPr>
        <w:t xml:space="preserve"> including GP’s and Pharmacists</w:t>
      </w:r>
      <w:r>
        <w:rPr>
          <w:rFonts w:ascii="Calibri Light" w:hAnsi="Calibri Light"/>
          <w:sz w:val="22"/>
          <w:szCs w:val="22"/>
        </w:rPr>
        <w:t>, to support the effective delivery of the service</w:t>
      </w:r>
      <w:r w:rsidRPr="00DE1631">
        <w:rPr>
          <w:rFonts w:ascii="Calibri Light" w:hAnsi="Calibri Light"/>
          <w:sz w:val="22"/>
          <w:szCs w:val="22"/>
        </w:rPr>
        <w:t>.</w:t>
      </w:r>
    </w:p>
    <w:p w14:paraId="1F4A048B" w14:textId="77777777" w:rsidR="004B4239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 xml:space="preserve">Provide effective administrative support for </w:t>
      </w:r>
      <w:r>
        <w:rPr>
          <w:rFonts w:ascii="Calibri Light" w:hAnsi="Calibri Light"/>
          <w:sz w:val="22"/>
          <w:szCs w:val="22"/>
        </w:rPr>
        <w:t xml:space="preserve">the </w:t>
      </w:r>
      <w:r w:rsidRPr="00DE1631">
        <w:rPr>
          <w:rFonts w:ascii="Calibri Light" w:hAnsi="Calibri Light"/>
          <w:sz w:val="22"/>
          <w:szCs w:val="22"/>
        </w:rPr>
        <w:t>service’s referral and allocation processes</w:t>
      </w:r>
      <w:r>
        <w:rPr>
          <w:rFonts w:ascii="Calibri Light" w:hAnsi="Calibri Light"/>
          <w:sz w:val="22"/>
          <w:szCs w:val="22"/>
        </w:rPr>
        <w:t>.</w:t>
      </w:r>
    </w:p>
    <w:p w14:paraId="759D00C4" w14:textId="77777777" w:rsidR="004B4239" w:rsidRPr="00094DAF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094DAF">
        <w:rPr>
          <w:rFonts w:ascii="Calibri Light" w:hAnsi="Calibri Light"/>
          <w:sz w:val="22"/>
          <w:szCs w:val="22"/>
        </w:rPr>
        <w:t>Work with internal and external support agencies to maintain the company database</w:t>
      </w:r>
      <w:r>
        <w:rPr>
          <w:rFonts w:ascii="Calibri Light" w:hAnsi="Calibri Light"/>
          <w:sz w:val="22"/>
          <w:szCs w:val="22"/>
        </w:rPr>
        <w:t>,</w:t>
      </w:r>
      <w:r w:rsidRPr="00094DAF">
        <w:rPr>
          <w:rFonts w:ascii="Calibri Light" w:hAnsi="Calibri Light"/>
          <w:sz w:val="22"/>
          <w:szCs w:val="22"/>
        </w:rPr>
        <w:t xml:space="preserve"> ensuring issues are resolved in a timely manner.</w:t>
      </w:r>
    </w:p>
    <w:p w14:paraId="233348DB" w14:textId="77777777" w:rsidR="004B4239" w:rsidRPr="00E93DC2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M</w:t>
      </w:r>
      <w:r w:rsidRPr="00E93DC2">
        <w:rPr>
          <w:rFonts w:ascii="Calibri Light" w:hAnsi="Calibri Light"/>
          <w:sz w:val="22"/>
          <w:szCs w:val="22"/>
        </w:rPr>
        <w:t>aintain</w:t>
      </w:r>
      <w:r>
        <w:rPr>
          <w:rFonts w:ascii="Calibri Light" w:hAnsi="Calibri Light"/>
          <w:sz w:val="22"/>
          <w:szCs w:val="22"/>
        </w:rPr>
        <w:t>,</w:t>
      </w:r>
      <w:r w:rsidRPr="00E93DC2">
        <w:rPr>
          <w:rFonts w:ascii="Calibri Light" w:hAnsi="Calibri Light"/>
          <w:sz w:val="22"/>
          <w:szCs w:val="22"/>
        </w:rPr>
        <w:t xml:space="preserve"> </w:t>
      </w:r>
      <w:r>
        <w:rPr>
          <w:rFonts w:ascii="Calibri Light" w:hAnsi="Calibri Light"/>
          <w:sz w:val="22"/>
          <w:szCs w:val="22"/>
        </w:rPr>
        <w:t xml:space="preserve">and contribute to, </w:t>
      </w:r>
      <w:r w:rsidRPr="00E93DC2">
        <w:rPr>
          <w:rFonts w:ascii="Calibri Light" w:hAnsi="Calibri Light"/>
          <w:sz w:val="22"/>
          <w:szCs w:val="22"/>
        </w:rPr>
        <w:t>effective and appropriate administrati</w:t>
      </w:r>
      <w:r>
        <w:rPr>
          <w:rFonts w:ascii="Calibri Light" w:hAnsi="Calibri Light"/>
          <w:sz w:val="22"/>
          <w:szCs w:val="22"/>
        </w:rPr>
        <w:t>ve</w:t>
      </w:r>
      <w:r w:rsidRPr="00E93DC2">
        <w:rPr>
          <w:rFonts w:ascii="Calibri Light" w:hAnsi="Calibri Light"/>
          <w:sz w:val="22"/>
          <w:szCs w:val="22"/>
        </w:rPr>
        <w:t xml:space="preserve"> and record keeping systems, including management of prescriptions and prescribing records.</w:t>
      </w:r>
    </w:p>
    <w:p w14:paraId="017EB189" w14:textId="77777777" w:rsidR="004B4239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 xml:space="preserve">Assist in the smooth running of prescribing clinics. </w:t>
      </w:r>
    </w:p>
    <w:p w14:paraId="746D7C2E" w14:textId="77777777" w:rsidR="004B4239" w:rsidRPr="0062464B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 xml:space="preserve">Liaise with Recovery Workers and Prescribers to ensure prescriptions are printed in accordance with instructions and follow prescription security procedures for tracking and distribution. </w:t>
      </w:r>
    </w:p>
    <w:p w14:paraId="2741DF62" w14:textId="77777777" w:rsidR="004B4239" w:rsidRPr="00DE1631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 xml:space="preserve">Ensure any repeat prescriptions are printed </w:t>
      </w:r>
      <w:r>
        <w:rPr>
          <w:rFonts w:ascii="Calibri Light" w:hAnsi="Calibri Light"/>
          <w:sz w:val="22"/>
          <w:szCs w:val="22"/>
        </w:rPr>
        <w:t xml:space="preserve">and distributed </w:t>
      </w:r>
      <w:r w:rsidRPr="00DE1631">
        <w:rPr>
          <w:rFonts w:ascii="Calibri Light" w:hAnsi="Calibri Light"/>
          <w:sz w:val="22"/>
          <w:szCs w:val="22"/>
        </w:rPr>
        <w:t xml:space="preserve">in accordance with the Prescriber’s instructions and within governance guidelines. </w:t>
      </w:r>
    </w:p>
    <w:p w14:paraId="25237C8F" w14:textId="77777777" w:rsidR="004B4239" w:rsidRPr="00DE1631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>Manage missing prescriptions or discrepancies through medicine management procedures and ensure all governance guidelines are followed during the investigations.</w:t>
      </w:r>
    </w:p>
    <w:p w14:paraId="5D6E3823" w14:textId="77777777" w:rsidR="004B4239" w:rsidRPr="00DE1631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 xml:space="preserve">Comply with the service’s process for the safe storage and processing of prescriptions. </w:t>
      </w:r>
    </w:p>
    <w:p w14:paraId="686C8DC6" w14:textId="77777777" w:rsidR="004B4239" w:rsidRPr="00D96A43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 xml:space="preserve">Ensure procedures are followed and suggest improvements so that our processes are effective and meet the needs of </w:t>
      </w:r>
      <w:r>
        <w:rPr>
          <w:rFonts w:ascii="Calibri Light" w:hAnsi="Calibri Light"/>
          <w:sz w:val="22"/>
          <w:szCs w:val="22"/>
        </w:rPr>
        <w:t>our</w:t>
      </w:r>
      <w:r w:rsidRPr="00DE1631">
        <w:rPr>
          <w:rFonts w:ascii="Calibri Light" w:hAnsi="Calibri Light"/>
          <w:sz w:val="22"/>
          <w:szCs w:val="22"/>
        </w:rPr>
        <w:t xml:space="preserve"> clients and staff.</w:t>
      </w:r>
    </w:p>
    <w:p w14:paraId="2787D6D3" w14:textId="77777777" w:rsidR="004B4239" w:rsidRPr="00E93DC2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Support the service to comply with Health and Safety requirements.</w:t>
      </w:r>
    </w:p>
    <w:p w14:paraId="214913BA" w14:textId="77777777" w:rsidR="004B4239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>Assist and liaise with our facilities companies/landlord</w:t>
      </w:r>
      <w:r>
        <w:rPr>
          <w:rFonts w:ascii="Calibri Light" w:hAnsi="Calibri Light"/>
          <w:sz w:val="22"/>
          <w:szCs w:val="22"/>
        </w:rPr>
        <w:t>s</w:t>
      </w:r>
      <w:r w:rsidRPr="00DE1631">
        <w:rPr>
          <w:rFonts w:ascii="Calibri Light" w:hAnsi="Calibri Light"/>
          <w:sz w:val="22"/>
          <w:szCs w:val="22"/>
        </w:rPr>
        <w:t xml:space="preserve"> and suppliers to ensure we provide and maintain a suitable working environment for staff and service users</w:t>
      </w:r>
      <w:r>
        <w:rPr>
          <w:rFonts w:ascii="Calibri Light" w:hAnsi="Calibri Light"/>
          <w:sz w:val="22"/>
          <w:szCs w:val="22"/>
        </w:rPr>
        <w:t>.</w:t>
      </w:r>
    </w:p>
    <w:p w14:paraId="0B868D75" w14:textId="77777777" w:rsidR="004B4239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>Ensure our workers have sufficient resources to carry out their duties</w:t>
      </w:r>
      <w:r>
        <w:rPr>
          <w:rFonts w:ascii="Calibri Light" w:hAnsi="Calibri Light"/>
          <w:sz w:val="22"/>
          <w:szCs w:val="22"/>
        </w:rPr>
        <w:t xml:space="preserve"> by following stock check  and ordering processes.</w:t>
      </w:r>
    </w:p>
    <w:p w14:paraId="43ED6E89" w14:textId="77777777" w:rsidR="004B4239" w:rsidRPr="002B0C5B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940768">
        <w:rPr>
          <w:rFonts w:ascii="Calibri Light" w:hAnsi="Calibri Light"/>
          <w:sz w:val="22"/>
          <w:szCs w:val="22"/>
        </w:rPr>
        <w:t>Provide administrat</w:t>
      </w:r>
      <w:r>
        <w:rPr>
          <w:rFonts w:ascii="Calibri Light" w:hAnsi="Calibri Light"/>
          <w:sz w:val="22"/>
          <w:szCs w:val="22"/>
        </w:rPr>
        <w:t>ive</w:t>
      </w:r>
      <w:r w:rsidRPr="00940768">
        <w:rPr>
          <w:rFonts w:ascii="Calibri Light" w:hAnsi="Calibri Light"/>
          <w:sz w:val="22"/>
          <w:szCs w:val="22"/>
        </w:rPr>
        <w:t xml:space="preserve"> support to members of the management team as and when required</w:t>
      </w:r>
      <w:r>
        <w:rPr>
          <w:rFonts w:ascii="Calibri Light" w:hAnsi="Calibri Light"/>
          <w:sz w:val="22"/>
          <w:szCs w:val="22"/>
        </w:rPr>
        <w:t xml:space="preserve"> which may include </w:t>
      </w:r>
      <w:r w:rsidRPr="002B0C5B">
        <w:rPr>
          <w:rFonts w:ascii="Calibri Light" w:hAnsi="Calibri Light"/>
          <w:sz w:val="22"/>
          <w:szCs w:val="22"/>
        </w:rPr>
        <w:t>attend</w:t>
      </w:r>
      <w:r>
        <w:rPr>
          <w:rFonts w:ascii="Calibri Light" w:hAnsi="Calibri Light"/>
          <w:sz w:val="22"/>
          <w:szCs w:val="22"/>
        </w:rPr>
        <w:t>ing</w:t>
      </w:r>
      <w:r w:rsidRPr="002B0C5B">
        <w:rPr>
          <w:rFonts w:ascii="Calibri Light" w:hAnsi="Calibri Light"/>
          <w:sz w:val="22"/>
          <w:szCs w:val="22"/>
        </w:rPr>
        <w:t xml:space="preserve"> and tak</w:t>
      </w:r>
      <w:r>
        <w:rPr>
          <w:rFonts w:ascii="Calibri Light" w:hAnsi="Calibri Light"/>
          <w:sz w:val="22"/>
          <w:szCs w:val="22"/>
        </w:rPr>
        <w:t>ing</w:t>
      </w:r>
      <w:r w:rsidRPr="002B0C5B">
        <w:rPr>
          <w:rFonts w:ascii="Calibri Light" w:hAnsi="Calibri Light"/>
          <w:sz w:val="22"/>
          <w:szCs w:val="22"/>
        </w:rPr>
        <w:t xml:space="preserve"> minutes </w:t>
      </w:r>
      <w:r>
        <w:rPr>
          <w:rFonts w:ascii="Calibri Light" w:hAnsi="Calibri Light"/>
          <w:sz w:val="22"/>
          <w:szCs w:val="22"/>
        </w:rPr>
        <w:t>at</w:t>
      </w:r>
      <w:r w:rsidRPr="002B0C5B">
        <w:rPr>
          <w:rFonts w:ascii="Calibri Light" w:hAnsi="Calibri Light"/>
          <w:sz w:val="22"/>
          <w:szCs w:val="22"/>
        </w:rPr>
        <w:t xml:space="preserve"> meetings</w:t>
      </w:r>
      <w:r>
        <w:rPr>
          <w:rFonts w:ascii="Calibri Light" w:hAnsi="Calibri Light"/>
          <w:sz w:val="22"/>
          <w:szCs w:val="22"/>
        </w:rPr>
        <w:t xml:space="preserve">. </w:t>
      </w:r>
    </w:p>
    <w:p w14:paraId="06B65DFB" w14:textId="77777777" w:rsidR="004B4239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940768">
        <w:rPr>
          <w:rFonts w:ascii="Calibri Light" w:hAnsi="Calibri Light"/>
          <w:sz w:val="22"/>
          <w:szCs w:val="22"/>
        </w:rPr>
        <w:t xml:space="preserve">Draft or issue letters, </w:t>
      </w:r>
      <w:r>
        <w:rPr>
          <w:rFonts w:ascii="Calibri Light" w:hAnsi="Calibri Light"/>
          <w:sz w:val="22"/>
          <w:szCs w:val="22"/>
        </w:rPr>
        <w:t xml:space="preserve">memos, </w:t>
      </w:r>
      <w:r w:rsidRPr="00940768">
        <w:rPr>
          <w:rFonts w:ascii="Calibri Light" w:hAnsi="Calibri Light"/>
          <w:sz w:val="22"/>
          <w:szCs w:val="22"/>
        </w:rPr>
        <w:t>minutes and reports in a professional</w:t>
      </w:r>
      <w:r>
        <w:rPr>
          <w:rFonts w:ascii="Calibri Light" w:hAnsi="Calibri Light"/>
          <w:sz w:val="22"/>
          <w:szCs w:val="22"/>
        </w:rPr>
        <w:t xml:space="preserve">, </w:t>
      </w:r>
      <w:r w:rsidRPr="00940768">
        <w:rPr>
          <w:rFonts w:ascii="Calibri Light" w:hAnsi="Calibri Light"/>
          <w:sz w:val="22"/>
          <w:szCs w:val="22"/>
        </w:rPr>
        <w:t xml:space="preserve">presentable manner. </w:t>
      </w:r>
    </w:p>
    <w:p w14:paraId="1D40225A" w14:textId="77777777" w:rsidR="004B4239" w:rsidRPr="00D30F0C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>Ensure timely and effective reporting of incidents as per organisational guidelines</w:t>
      </w:r>
      <w:r>
        <w:rPr>
          <w:rFonts w:ascii="Calibri Light" w:hAnsi="Calibri Light"/>
          <w:sz w:val="22"/>
          <w:szCs w:val="22"/>
        </w:rPr>
        <w:t>.</w:t>
      </w:r>
    </w:p>
    <w:p w14:paraId="4072AB11" w14:textId="77777777" w:rsidR="004B4239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>Manage your own workload efficiently</w:t>
      </w:r>
      <w:r>
        <w:rPr>
          <w:rFonts w:ascii="Calibri Light" w:hAnsi="Calibri Light"/>
          <w:sz w:val="22"/>
          <w:szCs w:val="22"/>
        </w:rPr>
        <w:t xml:space="preserve"> within the context of the administration team’s shared workload.</w:t>
      </w:r>
    </w:p>
    <w:p w14:paraId="0A1972E3" w14:textId="77777777" w:rsidR="004B4239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lastRenderedPageBreak/>
        <w:t>Provide</w:t>
      </w:r>
      <w:r>
        <w:rPr>
          <w:rFonts w:ascii="Calibri Light" w:hAnsi="Calibri Light"/>
          <w:sz w:val="22"/>
          <w:szCs w:val="22"/>
        </w:rPr>
        <w:t xml:space="preserve"> coaching or</w:t>
      </w:r>
      <w:r w:rsidRPr="00DE1631">
        <w:rPr>
          <w:rFonts w:ascii="Calibri Light" w:hAnsi="Calibri Light"/>
          <w:sz w:val="22"/>
          <w:szCs w:val="22"/>
        </w:rPr>
        <w:t xml:space="preserve"> training </w:t>
      </w:r>
      <w:r>
        <w:rPr>
          <w:rFonts w:ascii="Calibri Light" w:hAnsi="Calibri Light"/>
          <w:sz w:val="22"/>
          <w:szCs w:val="22"/>
        </w:rPr>
        <w:t>f</w:t>
      </w:r>
      <w:r w:rsidRPr="00DE1631">
        <w:rPr>
          <w:rFonts w:ascii="Calibri Light" w:hAnsi="Calibri Light"/>
          <w:sz w:val="22"/>
          <w:szCs w:val="22"/>
        </w:rPr>
        <w:t>or staff on a</w:t>
      </w:r>
      <w:r>
        <w:rPr>
          <w:rFonts w:ascii="Calibri Light" w:hAnsi="Calibri Light"/>
          <w:sz w:val="22"/>
          <w:szCs w:val="22"/>
        </w:rPr>
        <w:t>dministration and prescribing processes where necessary</w:t>
      </w:r>
      <w:r w:rsidRPr="00DE1631">
        <w:rPr>
          <w:rFonts w:ascii="Calibri Light" w:hAnsi="Calibri Light"/>
          <w:sz w:val="22"/>
          <w:szCs w:val="22"/>
        </w:rPr>
        <w:t>.</w:t>
      </w:r>
    </w:p>
    <w:p w14:paraId="0D591B6D" w14:textId="77777777" w:rsidR="004B4239" w:rsidRPr="00DE1631" w:rsidRDefault="004B4239" w:rsidP="004B4239">
      <w:pPr>
        <w:pStyle w:val="ListParagraph"/>
        <w:numPr>
          <w:ilvl w:val="0"/>
          <w:numId w:val="5"/>
        </w:numPr>
        <w:jc w:val="both"/>
        <w:rPr>
          <w:rFonts w:ascii="Calibri Light" w:hAnsi="Calibri Light"/>
          <w:sz w:val="22"/>
          <w:szCs w:val="22"/>
        </w:rPr>
      </w:pPr>
      <w:r w:rsidRPr="00DE1631">
        <w:rPr>
          <w:rFonts w:ascii="Calibri Light" w:hAnsi="Calibri Light"/>
          <w:sz w:val="22"/>
          <w:szCs w:val="22"/>
        </w:rPr>
        <w:t>Where required and appropriate, be a qualified First Aider and Fire Warden to provide relevant assistance</w:t>
      </w:r>
      <w:r>
        <w:rPr>
          <w:rFonts w:ascii="Calibri Light" w:hAnsi="Calibri Light"/>
          <w:sz w:val="22"/>
          <w:szCs w:val="22"/>
        </w:rPr>
        <w:t>.</w:t>
      </w:r>
    </w:p>
    <w:p w14:paraId="2E7DD77A" w14:textId="77777777" w:rsidR="004B4239" w:rsidRDefault="004B4239" w:rsidP="004B4239">
      <w:pPr>
        <w:pStyle w:val="ListParagraph"/>
        <w:numPr>
          <w:ilvl w:val="0"/>
          <w:numId w:val="5"/>
        </w:numPr>
        <w:spacing w:before="240" w:after="240" w:line="276" w:lineRule="auto"/>
        <w:jc w:val="both"/>
        <w:rPr>
          <w:rFonts w:ascii="Calibri Light" w:hAnsi="Calibri Light" w:cs="Arial"/>
          <w:bCs/>
          <w:sz w:val="22"/>
          <w:szCs w:val="22"/>
        </w:rPr>
      </w:pPr>
      <w:r w:rsidRPr="00CA6CEE">
        <w:rPr>
          <w:rFonts w:ascii="Calibri Light" w:hAnsi="Calibri Light" w:cs="Arial"/>
          <w:bCs/>
          <w:sz w:val="22"/>
          <w:szCs w:val="22"/>
        </w:rPr>
        <w:t>Undertake any additional duties as may be reasona</w:t>
      </w:r>
      <w:r>
        <w:rPr>
          <w:rFonts w:ascii="Calibri Light" w:hAnsi="Calibri Light" w:cs="Arial"/>
          <w:bCs/>
          <w:sz w:val="22"/>
          <w:szCs w:val="22"/>
        </w:rPr>
        <w:t>bly required from time to time, including support of the wider administration team.</w:t>
      </w:r>
    </w:p>
    <w:p w14:paraId="357E1FD1" w14:textId="77777777" w:rsidR="004B4239" w:rsidRDefault="004B4239">
      <w:pPr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br w:type="page"/>
      </w:r>
    </w:p>
    <w:p w14:paraId="0F537122" w14:textId="15D207B3" w:rsidR="00C51AF5" w:rsidRPr="00BA6146" w:rsidRDefault="00C51AF5" w:rsidP="002C3A70">
      <w:pPr>
        <w:tabs>
          <w:tab w:val="left" w:pos="1380"/>
        </w:tabs>
        <w:jc w:val="both"/>
        <w:rPr>
          <w:rFonts w:ascii="Corbel" w:hAnsi="Corbel"/>
          <w:b/>
          <w:bCs/>
          <w:color w:val="FF5A00"/>
          <w:sz w:val="28"/>
          <w:szCs w:val="28"/>
        </w:rPr>
      </w:pPr>
      <w:r w:rsidRPr="00BA6146">
        <w:rPr>
          <w:rFonts w:ascii="Corbel" w:hAnsi="Corbel"/>
          <w:b/>
          <w:bCs/>
          <w:color w:val="FF5A00"/>
          <w:sz w:val="28"/>
          <w:szCs w:val="28"/>
        </w:rPr>
        <w:lastRenderedPageBreak/>
        <w:t>P</w:t>
      </w:r>
      <w:r w:rsidR="00FD6458" w:rsidRPr="00BA6146">
        <w:rPr>
          <w:rFonts w:ascii="Corbel" w:hAnsi="Corbel"/>
          <w:b/>
          <w:bCs/>
          <w:color w:val="FF5A00"/>
          <w:sz w:val="28"/>
          <w:szCs w:val="28"/>
        </w:rPr>
        <w:t xml:space="preserve">erson </w:t>
      </w:r>
      <w:r w:rsidR="002C3A70">
        <w:rPr>
          <w:rFonts w:ascii="Corbel" w:hAnsi="Corbel"/>
          <w:b/>
          <w:bCs/>
          <w:color w:val="FF5A00"/>
          <w:sz w:val="28"/>
          <w:szCs w:val="28"/>
        </w:rPr>
        <w:t>S</w:t>
      </w:r>
      <w:r w:rsidR="00FD6458" w:rsidRPr="00BA6146">
        <w:rPr>
          <w:rFonts w:ascii="Corbel" w:hAnsi="Corbel"/>
          <w:b/>
          <w:bCs/>
          <w:color w:val="FF5A00"/>
          <w:sz w:val="28"/>
          <w:szCs w:val="28"/>
        </w:rPr>
        <w:t xml:space="preserve">pecification </w:t>
      </w:r>
    </w:p>
    <w:p w14:paraId="5A4FED76" w14:textId="77777777" w:rsidR="00FD6458" w:rsidRPr="00086CE6" w:rsidRDefault="00FD6458" w:rsidP="002C3A70">
      <w:pPr>
        <w:tabs>
          <w:tab w:val="left" w:pos="1380"/>
        </w:tabs>
        <w:jc w:val="both"/>
        <w:rPr>
          <w:rFonts w:ascii="Corbel" w:hAnsi="Corbel" w:cs="Arial"/>
          <w:color w:val="0089CF"/>
          <w:sz w:val="22"/>
          <w:szCs w:val="22"/>
        </w:rPr>
      </w:pPr>
    </w:p>
    <w:p w14:paraId="05CA594C" w14:textId="36E1F476" w:rsidR="00C51AF5" w:rsidRPr="00086CE6" w:rsidRDefault="00C51AF5" w:rsidP="002C3A70">
      <w:pPr>
        <w:jc w:val="both"/>
        <w:rPr>
          <w:rFonts w:ascii="Corbel" w:hAnsi="Corbel" w:cs="Arial"/>
          <w:color w:val="FF5A00"/>
          <w:sz w:val="22"/>
          <w:szCs w:val="22"/>
        </w:rPr>
      </w:pPr>
      <w:r w:rsidRPr="00086CE6">
        <w:rPr>
          <w:rFonts w:ascii="Corbel" w:hAnsi="Corbel" w:cs="Arial"/>
          <w:color w:val="FF5A00"/>
          <w:sz w:val="22"/>
          <w:szCs w:val="22"/>
        </w:rPr>
        <w:t>Qualifications</w:t>
      </w:r>
      <w:r w:rsidR="00E650E4" w:rsidRPr="00086CE6">
        <w:rPr>
          <w:rFonts w:ascii="Corbel" w:hAnsi="Corbel" w:cs="Arial"/>
          <w:color w:val="FF5A00"/>
          <w:sz w:val="22"/>
          <w:szCs w:val="22"/>
        </w:rPr>
        <w:t xml:space="preserve"> &amp; Experience</w:t>
      </w:r>
    </w:p>
    <w:p w14:paraId="2BD1F2F2" w14:textId="1D7ABBA6" w:rsidR="00C51AF5" w:rsidRPr="00086CE6" w:rsidRDefault="00C51AF5" w:rsidP="002C3A70">
      <w:pPr>
        <w:rPr>
          <w:rFonts w:ascii="Corbel" w:hAnsi="Corbel" w:cs="Arial"/>
          <w:b/>
          <w:color w:val="21368B"/>
          <w:sz w:val="22"/>
          <w:szCs w:val="22"/>
        </w:rPr>
      </w:pPr>
    </w:p>
    <w:p w14:paraId="241205BE" w14:textId="77777777" w:rsidR="004B4239" w:rsidRDefault="004B4239" w:rsidP="004B4239">
      <w:pPr>
        <w:pStyle w:val="ListParagraph"/>
        <w:numPr>
          <w:ilvl w:val="0"/>
          <w:numId w:val="3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Qualification in IT/office administration is desirable</w:t>
      </w:r>
    </w:p>
    <w:p w14:paraId="395002E0" w14:textId="4D8B2DD5" w:rsidR="004B4239" w:rsidRPr="004B4239" w:rsidRDefault="004B4239" w:rsidP="004B4239">
      <w:pPr>
        <w:pStyle w:val="ListParagraph"/>
        <w:numPr>
          <w:ilvl w:val="0"/>
          <w:numId w:val="3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Demonstrable experience of effective office administration</w:t>
      </w:r>
    </w:p>
    <w:p w14:paraId="31E9F917" w14:textId="5DFE93FD" w:rsidR="00BF6110" w:rsidRPr="00086CE6" w:rsidRDefault="00BF6110" w:rsidP="004B4239">
      <w:pPr>
        <w:numPr>
          <w:ilvl w:val="0"/>
          <w:numId w:val="3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Experience of working or volunteering within the substance use field is desirable.</w:t>
      </w:r>
    </w:p>
    <w:p w14:paraId="44BD9707" w14:textId="77777777" w:rsidR="004B4239" w:rsidRDefault="004B4239" w:rsidP="002C3A70">
      <w:pPr>
        <w:rPr>
          <w:rFonts w:ascii="Corbel" w:hAnsi="Corbel" w:cs="Arial"/>
          <w:color w:val="FF5A00"/>
          <w:sz w:val="22"/>
          <w:szCs w:val="22"/>
        </w:rPr>
      </w:pPr>
    </w:p>
    <w:p w14:paraId="50CD03FF" w14:textId="77777777" w:rsidR="004B4239" w:rsidRDefault="004B4239" w:rsidP="002C3A70">
      <w:pPr>
        <w:rPr>
          <w:rFonts w:ascii="Corbel" w:hAnsi="Corbel" w:cs="Arial"/>
          <w:color w:val="FF5A00"/>
          <w:sz w:val="22"/>
          <w:szCs w:val="22"/>
        </w:rPr>
      </w:pPr>
    </w:p>
    <w:p w14:paraId="6CA33491" w14:textId="6DFAFD1C" w:rsidR="00941852" w:rsidRPr="00086CE6" w:rsidRDefault="00941852" w:rsidP="002C3A70">
      <w:pPr>
        <w:rPr>
          <w:rFonts w:ascii="Corbel" w:hAnsi="Corbel" w:cs="Arial"/>
          <w:color w:val="FF5A00"/>
          <w:sz w:val="22"/>
          <w:szCs w:val="22"/>
        </w:rPr>
      </w:pPr>
      <w:r w:rsidRPr="00086CE6">
        <w:rPr>
          <w:rFonts w:ascii="Corbel" w:hAnsi="Corbel" w:cs="Arial"/>
          <w:color w:val="FF5A00"/>
          <w:sz w:val="22"/>
          <w:szCs w:val="22"/>
        </w:rPr>
        <w:t xml:space="preserve">Abilities and attributes </w:t>
      </w:r>
    </w:p>
    <w:p w14:paraId="546BE6F2" w14:textId="21D86E21" w:rsidR="008F1481" w:rsidRPr="00086CE6" w:rsidRDefault="008F1481" w:rsidP="004B4239">
      <w:pPr>
        <w:jc w:val="both"/>
        <w:rPr>
          <w:rFonts w:ascii="Corbel" w:hAnsi="Corbel" w:cs="Arial"/>
          <w:sz w:val="22"/>
          <w:szCs w:val="22"/>
        </w:rPr>
      </w:pPr>
    </w:p>
    <w:p w14:paraId="252DA8BA" w14:textId="77777777" w:rsidR="004B4239" w:rsidRPr="004B4239" w:rsidRDefault="004B4239" w:rsidP="004B4239">
      <w:pPr>
        <w:pStyle w:val="ListParagraph"/>
        <w:numPr>
          <w:ilvl w:val="0"/>
          <w:numId w:val="3"/>
        </w:numPr>
        <w:jc w:val="both"/>
        <w:rPr>
          <w:rFonts w:ascii="Corbel" w:hAnsi="Corbel" w:cs="Arial"/>
          <w:sz w:val="22"/>
          <w:szCs w:val="22"/>
        </w:rPr>
      </w:pPr>
      <w:bookmarkStart w:id="1" w:name="_Hlk128578925"/>
      <w:r w:rsidRPr="004B4239">
        <w:rPr>
          <w:rFonts w:ascii="Corbel" w:hAnsi="Corbel" w:cs="Arial"/>
          <w:sz w:val="22"/>
          <w:szCs w:val="22"/>
        </w:rPr>
        <w:t>Ability to work in a pressurised environment and prioritise workload.</w:t>
      </w:r>
    </w:p>
    <w:p w14:paraId="63AEA7EF" w14:textId="77777777" w:rsidR="004B4239" w:rsidRPr="004B4239" w:rsidRDefault="004B4239" w:rsidP="004B4239">
      <w:pPr>
        <w:pStyle w:val="ListParagraph"/>
        <w:numPr>
          <w:ilvl w:val="0"/>
          <w:numId w:val="3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Ability to work effectively and efficiently within a team and build effective working relationships.</w:t>
      </w:r>
    </w:p>
    <w:p w14:paraId="3E6D56CA" w14:textId="77777777" w:rsidR="004B4239" w:rsidRPr="004B4239" w:rsidRDefault="004B4239" w:rsidP="004B4239">
      <w:pPr>
        <w:pStyle w:val="ListParagraph"/>
        <w:numPr>
          <w:ilvl w:val="0"/>
          <w:numId w:val="3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A non-judgemental attitude to drug / alcohol users and their family members.</w:t>
      </w:r>
    </w:p>
    <w:p w14:paraId="03A74A7E" w14:textId="77777777" w:rsidR="004B4239" w:rsidRPr="004B4239" w:rsidRDefault="004B4239" w:rsidP="004B4239">
      <w:pPr>
        <w:pStyle w:val="ListParagraph"/>
        <w:numPr>
          <w:ilvl w:val="0"/>
          <w:numId w:val="3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A respect for confidentiality and the need for data protection.</w:t>
      </w:r>
    </w:p>
    <w:p w14:paraId="43E185B6" w14:textId="77777777" w:rsidR="004B4239" w:rsidRPr="004B4239" w:rsidRDefault="004B4239" w:rsidP="004B4239">
      <w:pPr>
        <w:pStyle w:val="ListParagraph"/>
        <w:numPr>
          <w:ilvl w:val="0"/>
          <w:numId w:val="3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An awareness of and ability to maintain professional boundaries.</w:t>
      </w:r>
    </w:p>
    <w:p w14:paraId="3DD36AF6" w14:textId="77777777" w:rsidR="004B4239" w:rsidRPr="004B4239" w:rsidRDefault="004B4239" w:rsidP="004B4239">
      <w:pPr>
        <w:pStyle w:val="ListParagraph"/>
        <w:numPr>
          <w:ilvl w:val="0"/>
          <w:numId w:val="3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Attention to detail.</w:t>
      </w:r>
    </w:p>
    <w:p w14:paraId="72BB4305" w14:textId="77777777" w:rsidR="004B4239" w:rsidRPr="004B4239" w:rsidRDefault="004B4239" w:rsidP="004B4239">
      <w:pPr>
        <w:pStyle w:val="ListParagraph"/>
        <w:numPr>
          <w:ilvl w:val="0"/>
          <w:numId w:val="3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Ability to provide a warm and welcoming approach.</w:t>
      </w:r>
    </w:p>
    <w:p w14:paraId="213AC0D5" w14:textId="77777777" w:rsidR="004B4239" w:rsidRDefault="004B4239" w:rsidP="002C3A70">
      <w:pPr>
        <w:rPr>
          <w:rFonts w:ascii="Corbel" w:hAnsi="Corbel" w:cs="Arial"/>
          <w:color w:val="FF5A00"/>
          <w:sz w:val="22"/>
          <w:szCs w:val="22"/>
        </w:rPr>
      </w:pPr>
    </w:p>
    <w:p w14:paraId="20B20D52" w14:textId="005D9571" w:rsidR="002A6A6C" w:rsidRPr="00086CE6" w:rsidRDefault="00C51AF5" w:rsidP="002C3A70">
      <w:pPr>
        <w:rPr>
          <w:rFonts w:ascii="Corbel" w:hAnsi="Corbel" w:cs="Arial"/>
          <w:color w:val="FF5A00"/>
          <w:sz w:val="22"/>
          <w:szCs w:val="22"/>
        </w:rPr>
      </w:pPr>
      <w:r w:rsidRPr="00086CE6">
        <w:rPr>
          <w:rFonts w:ascii="Corbel" w:hAnsi="Corbel" w:cs="Arial"/>
          <w:color w:val="FF5A00"/>
          <w:sz w:val="22"/>
          <w:szCs w:val="22"/>
        </w:rPr>
        <w:t>Skills</w:t>
      </w:r>
      <w:bookmarkEnd w:id="1"/>
      <w:r w:rsidR="00BF415B" w:rsidRPr="00086CE6">
        <w:rPr>
          <w:rFonts w:ascii="Corbel" w:hAnsi="Corbel" w:cs="Arial"/>
          <w:color w:val="FF5A00"/>
          <w:sz w:val="22"/>
          <w:szCs w:val="22"/>
        </w:rPr>
        <w:t xml:space="preserve"> &amp; Knowledge  </w:t>
      </w:r>
    </w:p>
    <w:p w14:paraId="60961DDB" w14:textId="77777777" w:rsidR="00BF415B" w:rsidRPr="00086CE6" w:rsidRDefault="00BF415B" w:rsidP="002C3A70">
      <w:pPr>
        <w:rPr>
          <w:rFonts w:ascii="Corbel" w:hAnsi="Corbel" w:cs="Arial"/>
          <w:color w:val="FF5A00"/>
          <w:sz w:val="22"/>
          <w:szCs w:val="22"/>
        </w:rPr>
      </w:pPr>
    </w:p>
    <w:p w14:paraId="43CEA96E" w14:textId="77777777" w:rsidR="004B4239" w:rsidRPr="004B4239" w:rsidRDefault="004B4239" w:rsidP="004B4239">
      <w:pPr>
        <w:pStyle w:val="ListParagraph"/>
        <w:numPr>
          <w:ilvl w:val="0"/>
          <w:numId w:val="6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Good written and verbal communication skills, including proficient typing.</w:t>
      </w:r>
    </w:p>
    <w:p w14:paraId="6A46C13E" w14:textId="77777777" w:rsidR="004B4239" w:rsidRPr="004B4239" w:rsidRDefault="004B4239" w:rsidP="004B4239">
      <w:pPr>
        <w:pStyle w:val="ListParagraph"/>
        <w:numPr>
          <w:ilvl w:val="0"/>
          <w:numId w:val="6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Good IT skills (proficient use of MS Office suite incorporating Word, Access and Excel).</w:t>
      </w:r>
    </w:p>
    <w:p w14:paraId="37705106" w14:textId="77777777" w:rsidR="004B4239" w:rsidRPr="004B4239" w:rsidRDefault="004B4239" w:rsidP="004B4239">
      <w:pPr>
        <w:pStyle w:val="ListParagraph"/>
        <w:numPr>
          <w:ilvl w:val="0"/>
          <w:numId w:val="6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Organisational and administrative skills.</w:t>
      </w:r>
    </w:p>
    <w:p w14:paraId="6AE1236D" w14:textId="77777777" w:rsidR="004B4239" w:rsidRPr="004B4239" w:rsidRDefault="004B4239" w:rsidP="004B4239">
      <w:pPr>
        <w:pStyle w:val="ListParagraph"/>
        <w:numPr>
          <w:ilvl w:val="0"/>
          <w:numId w:val="6"/>
        </w:numPr>
        <w:jc w:val="both"/>
        <w:rPr>
          <w:rFonts w:ascii="Corbel" w:hAnsi="Corbel" w:cs="Arial"/>
          <w:sz w:val="22"/>
          <w:szCs w:val="22"/>
        </w:rPr>
      </w:pPr>
      <w:r w:rsidRPr="004B4239">
        <w:rPr>
          <w:rFonts w:ascii="Corbel" w:hAnsi="Corbel" w:cs="Arial"/>
          <w:sz w:val="22"/>
          <w:szCs w:val="22"/>
        </w:rPr>
        <w:t>Report writing skills.</w:t>
      </w:r>
    </w:p>
    <w:p w14:paraId="2BE622B3" w14:textId="77777777" w:rsidR="00FE67F9" w:rsidRDefault="00083605" w:rsidP="004B4239">
      <w:pPr>
        <w:numPr>
          <w:ilvl w:val="0"/>
          <w:numId w:val="6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Knowledge of co-occurring conditions</w:t>
      </w:r>
      <w:r w:rsidR="00BF6110">
        <w:rPr>
          <w:rFonts w:ascii="Corbel" w:hAnsi="Corbel" w:cs="Arial"/>
          <w:sz w:val="22"/>
          <w:szCs w:val="22"/>
        </w:rPr>
        <w:t xml:space="preserve"> is desirable</w:t>
      </w:r>
    </w:p>
    <w:p w14:paraId="15CAC70C" w14:textId="3AA9D103" w:rsidR="00083605" w:rsidRDefault="00FE67F9" w:rsidP="004B4239">
      <w:pPr>
        <w:numPr>
          <w:ilvl w:val="0"/>
          <w:numId w:val="6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Word processing skills and knowledge of Microsoft packages</w:t>
      </w:r>
      <w:r w:rsidR="00BF6110">
        <w:rPr>
          <w:rFonts w:ascii="Corbel" w:hAnsi="Corbel" w:cs="Arial"/>
          <w:sz w:val="22"/>
          <w:szCs w:val="22"/>
        </w:rPr>
        <w:t>.</w:t>
      </w:r>
    </w:p>
    <w:p w14:paraId="20F66F1B" w14:textId="77777777" w:rsidR="004B4239" w:rsidRPr="004B4239" w:rsidRDefault="004B4239" w:rsidP="004B4239">
      <w:pPr>
        <w:numPr>
          <w:ilvl w:val="0"/>
          <w:numId w:val="6"/>
        </w:numPr>
        <w:rPr>
          <w:rFonts w:ascii="Corbel" w:hAnsi="Corbel"/>
          <w:sz w:val="22"/>
          <w:szCs w:val="22"/>
        </w:rPr>
      </w:pPr>
      <w:r w:rsidRPr="004B4239">
        <w:rPr>
          <w:rFonts w:ascii="Corbel" w:hAnsi="Corbel"/>
          <w:sz w:val="22"/>
          <w:szCs w:val="22"/>
          <w:lang w:val="en-US"/>
        </w:rPr>
        <w:t>Knowledge of office administration.</w:t>
      </w:r>
    </w:p>
    <w:p w14:paraId="29111D27" w14:textId="77777777" w:rsidR="004B4239" w:rsidRPr="00FC112F" w:rsidRDefault="004B4239" w:rsidP="004B4239">
      <w:pPr>
        <w:numPr>
          <w:ilvl w:val="0"/>
          <w:numId w:val="6"/>
        </w:numPr>
        <w:rPr>
          <w:rFonts w:ascii="Calibri Light" w:hAnsi="Calibri Light"/>
        </w:rPr>
      </w:pPr>
      <w:r w:rsidRPr="004B4239">
        <w:rPr>
          <w:rFonts w:ascii="Corbel" w:hAnsi="Corbel"/>
          <w:sz w:val="22"/>
          <w:szCs w:val="22"/>
          <w:lang w:val="en-US"/>
        </w:rPr>
        <w:t>Knowledge and awareness of Health and Safety</w:t>
      </w:r>
      <w:r w:rsidRPr="00AD4A00">
        <w:rPr>
          <w:rFonts w:ascii="Calibri Light" w:hAnsi="Calibri Light"/>
          <w:sz w:val="20"/>
          <w:szCs w:val="20"/>
          <w:lang w:val="en-US"/>
        </w:rPr>
        <w:t>.</w:t>
      </w:r>
    </w:p>
    <w:p w14:paraId="1AE6BD3C" w14:textId="77777777" w:rsidR="004B4239" w:rsidRDefault="004B4239" w:rsidP="004B4239">
      <w:pPr>
        <w:jc w:val="both"/>
        <w:rPr>
          <w:rFonts w:ascii="Corbel" w:hAnsi="Corbel" w:cs="Arial"/>
          <w:sz w:val="22"/>
          <w:szCs w:val="22"/>
        </w:rPr>
      </w:pPr>
    </w:p>
    <w:p w14:paraId="66A8529F" w14:textId="4AD72176" w:rsidR="004B4239" w:rsidRPr="00086CE6" w:rsidRDefault="004B4239" w:rsidP="004B4239">
      <w:pPr>
        <w:rPr>
          <w:rFonts w:ascii="Corbel" w:hAnsi="Corbel" w:cs="Arial"/>
          <w:color w:val="FF5A00"/>
          <w:sz w:val="22"/>
          <w:szCs w:val="22"/>
        </w:rPr>
      </w:pPr>
      <w:bookmarkStart w:id="2" w:name="_Hlk183790126"/>
      <w:r>
        <w:rPr>
          <w:rFonts w:ascii="Corbel" w:hAnsi="Corbel" w:cs="Arial"/>
          <w:color w:val="FF5A00"/>
          <w:sz w:val="22"/>
          <w:szCs w:val="22"/>
        </w:rPr>
        <w:t>Other</w:t>
      </w:r>
    </w:p>
    <w:p w14:paraId="62768D67" w14:textId="77777777" w:rsidR="004B4239" w:rsidRPr="00086CE6" w:rsidRDefault="004B4239" w:rsidP="004B4239">
      <w:pPr>
        <w:rPr>
          <w:rFonts w:ascii="Corbel" w:hAnsi="Corbel" w:cs="Arial"/>
          <w:color w:val="FF5A00"/>
          <w:sz w:val="22"/>
          <w:szCs w:val="22"/>
        </w:rPr>
      </w:pPr>
    </w:p>
    <w:p w14:paraId="19F91FB2" w14:textId="16D81751" w:rsidR="004B4239" w:rsidRPr="004B4239" w:rsidRDefault="004B4239" w:rsidP="004B4239">
      <w:pPr>
        <w:numPr>
          <w:ilvl w:val="0"/>
          <w:numId w:val="6"/>
        </w:numPr>
        <w:rPr>
          <w:rFonts w:ascii="Corbel" w:hAnsi="Corbel"/>
          <w:sz w:val="22"/>
          <w:szCs w:val="22"/>
          <w:lang w:val="en-US"/>
        </w:rPr>
      </w:pPr>
      <w:r w:rsidRPr="004B4239">
        <w:rPr>
          <w:rFonts w:ascii="Corbel" w:hAnsi="Corbel"/>
          <w:sz w:val="22"/>
          <w:szCs w:val="22"/>
          <w:lang w:val="en-US"/>
        </w:rPr>
        <w:t xml:space="preserve">Ability to travel independently and efficiently </w:t>
      </w:r>
      <w:r w:rsidR="002B4CF4">
        <w:rPr>
          <w:rFonts w:ascii="Corbel" w:hAnsi="Corbel"/>
          <w:sz w:val="22"/>
          <w:szCs w:val="22"/>
          <w:lang w:val="en-US"/>
        </w:rPr>
        <w:t xml:space="preserve">within work area of Derby City. </w:t>
      </w:r>
      <w:r w:rsidR="008F7A88">
        <w:rPr>
          <w:rFonts w:ascii="Corbel" w:hAnsi="Corbel"/>
          <w:sz w:val="22"/>
          <w:szCs w:val="22"/>
          <w:lang w:val="en-US"/>
        </w:rPr>
        <w:t xml:space="preserve">The main base will be Aspire House Derby from October 2026, with some work across our other </w:t>
      </w:r>
      <w:r w:rsidR="00D228DD">
        <w:rPr>
          <w:rFonts w:ascii="Corbel" w:hAnsi="Corbel"/>
          <w:sz w:val="22"/>
          <w:szCs w:val="22"/>
          <w:lang w:val="en-US"/>
        </w:rPr>
        <w:t>partnership and community hubs and clinics in the Derby City area.</w:t>
      </w:r>
    </w:p>
    <w:bookmarkEnd w:id="2"/>
    <w:p w14:paraId="045FB4D0" w14:textId="77777777" w:rsidR="004B4239" w:rsidRPr="00086CE6" w:rsidRDefault="004B4239" w:rsidP="004B4239">
      <w:pPr>
        <w:jc w:val="both"/>
        <w:rPr>
          <w:rFonts w:ascii="Corbel" w:hAnsi="Corbel" w:cs="Arial"/>
          <w:sz w:val="22"/>
          <w:szCs w:val="22"/>
        </w:rPr>
      </w:pPr>
    </w:p>
    <w:p w14:paraId="13C73C96" w14:textId="77777777" w:rsidR="00083605" w:rsidRPr="00086CE6" w:rsidRDefault="00083605" w:rsidP="00083605">
      <w:pPr>
        <w:jc w:val="both"/>
        <w:rPr>
          <w:rFonts w:ascii="Corbel" w:hAnsi="Corbel" w:cs="Arial"/>
          <w:color w:val="21368B"/>
          <w:sz w:val="22"/>
          <w:szCs w:val="22"/>
        </w:rPr>
      </w:pPr>
    </w:p>
    <w:sectPr w:rsidR="00083605" w:rsidRPr="00086CE6" w:rsidSect="008B48C5"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440" w:right="1440" w:bottom="1134" w:left="1440" w:header="284" w:footer="441" w:gutter="0"/>
      <w:pgNumType w:start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894C6" w14:textId="77777777" w:rsidR="00C0769A" w:rsidRDefault="00C0769A">
      <w:r>
        <w:separator/>
      </w:r>
    </w:p>
  </w:endnote>
  <w:endnote w:type="continuationSeparator" w:id="0">
    <w:p w14:paraId="12FD909A" w14:textId="77777777" w:rsidR="00C0769A" w:rsidRDefault="00C0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52E5" w14:textId="77777777" w:rsidR="001F2AF6" w:rsidRDefault="001F2A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631DCB" w14:textId="77777777" w:rsidR="001F2AF6" w:rsidRDefault="001F2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BC8C" w14:textId="4190D988" w:rsidR="001F2AF6" w:rsidRPr="001910FF" w:rsidRDefault="001F2AF6" w:rsidP="003C7D95">
    <w:pPr>
      <w:pStyle w:val="CranstounFooterStyle"/>
      <w:ind w:left="0" w:firstLine="0"/>
      <w:jc w:val="left"/>
    </w:pPr>
    <w:r w:rsidRPr="001910FF">
      <w:rPr>
        <w:rStyle w:val="PageNumber"/>
      </w:rPr>
      <w:fldChar w:fldCharType="begin"/>
    </w:r>
    <w:r w:rsidRPr="001910FF">
      <w:rPr>
        <w:rStyle w:val="PageNumber"/>
      </w:rPr>
      <w:instrText xml:space="preserve"> PAGE </w:instrText>
    </w:r>
    <w:r w:rsidRPr="001910FF">
      <w:rPr>
        <w:rStyle w:val="PageNumber"/>
      </w:rPr>
      <w:fldChar w:fldCharType="separate"/>
    </w:r>
    <w:r w:rsidR="00BD5E16" w:rsidRPr="001910FF">
      <w:rPr>
        <w:rStyle w:val="PageNumber"/>
        <w:noProof/>
      </w:rPr>
      <w:t>1</w:t>
    </w:r>
    <w:r w:rsidRPr="001910FF">
      <w:rPr>
        <w:rStyle w:val="PageNumber"/>
      </w:rPr>
      <w:fldChar w:fldCharType="end"/>
    </w:r>
    <w:r w:rsidR="00E91F9E" w:rsidRPr="00E91F9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A99D2" w14:textId="77777777" w:rsidR="00C0769A" w:rsidRDefault="00C0769A">
      <w:r>
        <w:separator/>
      </w:r>
    </w:p>
  </w:footnote>
  <w:footnote w:type="continuationSeparator" w:id="0">
    <w:p w14:paraId="172225DE" w14:textId="77777777" w:rsidR="00C0769A" w:rsidRDefault="00C0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12E4" w14:textId="36980AC3" w:rsidR="001F2AF6" w:rsidRDefault="00814DD6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559C92EB" wp14:editId="0E55D8A5">
          <wp:simplePos x="0" y="0"/>
          <wp:positionH relativeFrom="margin">
            <wp:align>right</wp:align>
          </wp:positionH>
          <wp:positionV relativeFrom="paragraph">
            <wp:posOffset>166604</wp:posOffset>
          </wp:positionV>
          <wp:extent cx="2018665" cy="410629"/>
          <wp:effectExtent l="0" t="0" r="635" b="8890"/>
          <wp:wrapNone/>
          <wp:docPr id="751577278" name="Picture 75157727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410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3756C" w14:textId="64589D51" w:rsidR="001F2AF6" w:rsidRDefault="001F2AF6">
    <w:pPr>
      <w:pStyle w:val="Header"/>
    </w:pPr>
  </w:p>
  <w:p w14:paraId="1C8C5361" w14:textId="2DB67FCA" w:rsidR="001F2AF6" w:rsidRDefault="001F2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8B2B" w14:textId="77777777" w:rsidR="001F2AF6" w:rsidRDefault="001F2AF6">
    <w:pPr>
      <w:pStyle w:val="Header"/>
    </w:pPr>
  </w:p>
  <w:p w14:paraId="2249B1E3" w14:textId="77777777" w:rsidR="001F2AF6" w:rsidRDefault="001F2AF6">
    <w:pPr>
      <w:pStyle w:val="Header"/>
    </w:pPr>
  </w:p>
  <w:p w14:paraId="003A0CF6" w14:textId="77777777" w:rsidR="001F2AF6" w:rsidRDefault="001F2AF6">
    <w:pPr>
      <w:pStyle w:val="Header"/>
    </w:pPr>
  </w:p>
  <w:p w14:paraId="4E0FF562" w14:textId="77777777" w:rsidR="001F2AF6" w:rsidRDefault="001F2AF6">
    <w:pPr>
      <w:pStyle w:val="Header"/>
    </w:pPr>
  </w:p>
  <w:p w14:paraId="55459D66" w14:textId="77777777" w:rsidR="001F2AF6" w:rsidRDefault="001F2AF6">
    <w:pPr>
      <w:pStyle w:val="Header"/>
    </w:pPr>
  </w:p>
  <w:p w14:paraId="6AB43063" w14:textId="77777777" w:rsidR="001F2AF6" w:rsidRDefault="001F2AF6">
    <w:pPr>
      <w:pStyle w:val="Header"/>
    </w:pPr>
  </w:p>
  <w:p w14:paraId="1DB13A1B" w14:textId="77777777" w:rsidR="001F2AF6" w:rsidRDefault="001F2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54A11A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54.85pt;height:5in" o:bullet="t">
        <v:imagedata r:id="rId1" o:title="cross png (002)"/>
      </v:shape>
    </w:pict>
  </w:numPicBullet>
  <w:abstractNum w:abstractNumId="0" w15:restartNumberingAfterBreak="0">
    <w:nsid w:val="02146EF0"/>
    <w:multiLevelType w:val="hybridMultilevel"/>
    <w:tmpl w:val="3F343B36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448CD"/>
    <w:multiLevelType w:val="hybridMultilevel"/>
    <w:tmpl w:val="6E8C88E4"/>
    <w:lvl w:ilvl="0" w:tplc="B7C8054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A1D45"/>
    <w:multiLevelType w:val="hybridMultilevel"/>
    <w:tmpl w:val="7C66E9EC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F0811"/>
    <w:multiLevelType w:val="hybridMultilevel"/>
    <w:tmpl w:val="D7C05EA6"/>
    <w:lvl w:ilvl="0" w:tplc="5C7463C4">
      <w:start w:val="1"/>
      <w:numFmt w:val="decimal"/>
      <w:pStyle w:val="Number"/>
      <w:lvlText w:val="%1."/>
      <w:lvlJc w:val="left"/>
      <w:pPr>
        <w:ind w:left="76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9F30A35"/>
    <w:multiLevelType w:val="hybridMultilevel"/>
    <w:tmpl w:val="C5E80C28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0C6383"/>
    <w:multiLevelType w:val="hybridMultilevel"/>
    <w:tmpl w:val="7E784B8A"/>
    <w:lvl w:ilvl="0" w:tplc="5E7C3FA4">
      <w:start w:val="1"/>
      <w:numFmt w:val="bullet"/>
      <w:pStyle w:val="Cranstoun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09553215">
    <w:abstractNumId w:val="5"/>
  </w:num>
  <w:num w:numId="2" w16cid:durableId="1788817704">
    <w:abstractNumId w:val="3"/>
  </w:num>
  <w:num w:numId="3" w16cid:durableId="71781122">
    <w:abstractNumId w:val="2"/>
  </w:num>
  <w:num w:numId="4" w16cid:durableId="1274168731">
    <w:abstractNumId w:val="0"/>
  </w:num>
  <w:num w:numId="5" w16cid:durableId="861632087">
    <w:abstractNumId w:val="1"/>
  </w:num>
  <w:num w:numId="6" w16cid:durableId="121052956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16"/>
  <w:doNotHyphenateCaps/>
  <w:clickAndTypeStyle w:val="Tex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 fill="f" fillcolor="white" strokecolor="#54b64a">
      <v:fill color="white" on="f"/>
      <v:stroke color="#54b64a" weight="2pt"/>
      <o:colormru v:ext="edit" colors="#54b64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PSpeechSession$" w:val="FALSE"/>
    <w:docVar w:name="IPSpeechSessionSaved$" w:val="FALSE"/>
  </w:docVars>
  <w:rsids>
    <w:rsidRoot w:val="0002354B"/>
    <w:rsid w:val="00000795"/>
    <w:rsid w:val="000027EA"/>
    <w:rsid w:val="00004A1E"/>
    <w:rsid w:val="00006B20"/>
    <w:rsid w:val="000108EE"/>
    <w:rsid w:val="00012773"/>
    <w:rsid w:val="00020458"/>
    <w:rsid w:val="00022704"/>
    <w:rsid w:val="0002354B"/>
    <w:rsid w:val="000257F1"/>
    <w:rsid w:val="00050E9B"/>
    <w:rsid w:val="000539FF"/>
    <w:rsid w:val="000663E7"/>
    <w:rsid w:val="0007080A"/>
    <w:rsid w:val="0007763D"/>
    <w:rsid w:val="00080AA9"/>
    <w:rsid w:val="00083605"/>
    <w:rsid w:val="00086CE6"/>
    <w:rsid w:val="0009532F"/>
    <w:rsid w:val="000A6AA9"/>
    <w:rsid w:val="000B08E4"/>
    <w:rsid w:val="000B1042"/>
    <w:rsid w:val="000C0125"/>
    <w:rsid w:val="000C5318"/>
    <w:rsid w:val="000C6B61"/>
    <w:rsid w:val="000F1B7F"/>
    <w:rsid w:val="000F1FA2"/>
    <w:rsid w:val="000F301E"/>
    <w:rsid w:val="000F5044"/>
    <w:rsid w:val="00106CBE"/>
    <w:rsid w:val="0011060A"/>
    <w:rsid w:val="00114566"/>
    <w:rsid w:val="0011551C"/>
    <w:rsid w:val="00123518"/>
    <w:rsid w:val="0012663B"/>
    <w:rsid w:val="001279C8"/>
    <w:rsid w:val="00127DAD"/>
    <w:rsid w:val="00130384"/>
    <w:rsid w:val="00140C7B"/>
    <w:rsid w:val="001449FD"/>
    <w:rsid w:val="00161EF0"/>
    <w:rsid w:val="00165970"/>
    <w:rsid w:val="001732C3"/>
    <w:rsid w:val="00181F05"/>
    <w:rsid w:val="00186D38"/>
    <w:rsid w:val="0018731E"/>
    <w:rsid w:val="00190234"/>
    <w:rsid w:val="001910FF"/>
    <w:rsid w:val="001A7A89"/>
    <w:rsid w:val="001B0060"/>
    <w:rsid w:val="001B0615"/>
    <w:rsid w:val="001B41DB"/>
    <w:rsid w:val="001D432B"/>
    <w:rsid w:val="001D59D3"/>
    <w:rsid w:val="001D5D13"/>
    <w:rsid w:val="001E096C"/>
    <w:rsid w:val="001E1A8E"/>
    <w:rsid w:val="001F241C"/>
    <w:rsid w:val="001F2AF6"/>
    <w:rsid w:val="00200C24"/>
    <w:rsid w:val="00214555"/>
    <w:rsid w:val="002277E2"/>
    <w:rsid w:val="0023091D"/>
    <w:rsid w:val="00241683"/>
    <w:rsid w:val="002472F4"/>
    <w:rsid w:val="00267893"/>
    <w:rsid w:val="00267F72"/>
    <w:rsid w:val="00273D1E"/>
    <w:rsid w:val="00280969"/>
    <w:rsid w:val="002815AB"/>
    <w:rsid w:val="00285614"/>
    <w:rsid w:val="0028695E"/>
    <w:rsid w:val="002A0A1D"/>
    <w:rsid w:val="002A0D72"/>
    <w:rsid w:val="002A2AD3"/>
    <w:rsid w:val="002A6A6C"/>
    <w:rsid w:val="002A7408"/>
    <w:rsid w:val="002B4CF4"/>
    <w:rsid w:val="002B583A"/>
    <w:rsid w:val="002C313B"/>
    <w:rsid w:val="002C3A70"/>
    <w:rsid w:val="002C7BA7"/>
    <w:rsid w:val="002D5420"/>
    <w:rsid w:val="002E7F00"/>
    <w:rsid w:val="002F64A0"/>
    <w:rsid w:val="0030425E"/>
    <w:rsid w:val="00313F13"/>
    <w:rsid w:val="0032251F"/>
    <w:rsid w:val="00322752"/>
    <w:rsid w:val="0032625D"/>
    <w:rsid w:val="0033041F"/>
    <w:rsid w:val="00333C72"/>
    <w:rsid w:val="0033734A"/>
    <w:rsid w:val="003431D8"/>
    <w:rsid w:val="00350C2A"/>
    <w:rsid w:val="0035675F"/>
    <w:rsid w:val="003631B5"/>
    <w:rsid w:val="00365B89"/>
    <w:rsid w:val="003704DA"/>
    <w:rsid w:val="00382E4B"/>
    <w:rsid w:val="00385A88"/>
    <w:rsid w:val="00386F47"/>
    <w:rsid w:val="00387DF9"/>
    <w:rsid w:val="003911D9"/>
    <w:rsid w:val="0039618B"/>
    <w:rsid w:val="003A53CB"/>
    <w:rsid w:val="003A6B19"/>
    <w:rsid w:val="003B2AD4"/>
    <w:rsid w:val="003B2F83"/>
    <w:rsid w:val="003B4765"/>
    <w:rsid w:val="003C2D80"/>
    <w:rsid w:val="003C7D95"/>
    <w:rsid w:val="003D31B6"/>
    <w:rsid w:val="003D50BF"/>
    <w:rsid w:val="003E1017"/>
    <w:rsid w:val="003E4866"/>
    <w:rsid w:val="003E5CE4"/>
    <w:rsid w:val="003E69DE"/>
    <w:rsid w:val="003F13BD"/>
    <w:rsid w:val="00414680"/>
    <w:rsid w:val="004167FD"/>
    <w:rsid w:val="00436820"/>
    <w:rsid w:val="004533C3"/>
    <w:rsid w:val="0045535B"/>
    <w:rsid w:val="0045550D"/>
    <w:rsid w:val="004558D1"/>
    <w:rsid w:val="00455B7A"/>
    <w:rsid w:val="00457236"/>
    <w:rsid w:val="004573F2"/>
    <w:rsid w:val="00466366"/>
    <w:rsid w:val="00466B4A"/>
    <w:rsid w:val="00481C21"/>
    <w:rsid w:val="004859EC"/>
    <w:rsid w:val="0049094C"/>
    <w:rsid w:val="004925B9"/>
    <w:rsid w:val="004948CF"/>
    <w:rsid w:val="00496A94"/>
    <w:rsid w:val="00497761"/>
    <w:rsid w:val="004A4B4E"/>
    <w:rsid w:val="004B1DA4"/>
    <w:rsid w:val="004B2CBA"/>
    <w:rsid w:val="004B4239"/>
    <w:rsid w:val="004B5A67"/>
    <w:rsid w:val="004C227E"/>
    <w:rsid w:val="004C3AFF"/>
    <w:rsid w:val="004C3B5B"/>
    <w:rsid w:val="004C6A0A"/>
    <w:rsid w:val="004D021D"/>
    <w:rsid w:val="004E077E"/>
    <w:rsid w:val="004E2994"/>
    <w:rsid w:val="004E7EDE"/>
    <w:rsid w:val="004F0D18"/>
    <w:rsid w:val="004F518B"/>
    <w:rsid w:val="00503728"/>
    <w:rsid w:val="00510A64"/>
    <w:rsid w:val="00540884"/>
    <w:rsid w:val="005448B0"/>
    <w:rsid w:val="00547873"/>
    <w:rsid w:val="00550FFB"/>
    <w:rsid w:val="00552277"/>
    <w:rsid w:val="005530E6"/>
    <w:rsid w:val="00560D1B"/>
    <w:rsid w:val="0056237C"/>
    <w:rsid w:val="00563A31"/>
    <w:rsid w:val="00565BE6"/>
    <w:rsid w:val="00565D11"/>
    <w:rsid w:val="00583037"/>
    <w:rsid w:val="005928AC"/>
    <w:rsid w:val="00593179"/>
    <w:rsid w:val="005935B1"/>
    <w:rsid w:val="005A24FF"/>
    <w:rsid w:val="005B127D"/>
    <w:rsid w:val="005B1521"/>
    <w:rsid w:val="005B40E2"/>
    <w:rsid w:val="005C7D9F"/>
    <w:rsid w:val="005D4343"/>
    <w:rsid w:val="005F2ABD"/>
    <w:rsid w:val="005F7A1F"/>
    <w:rsid w:val="00602087"/>
    <w:rsid w:val="00602146"/>
    <w:rsid w:val="006023A9"/>
    <w:rsid w:val="00603307"/>
    <w:rsid w:val="00616A2E"/>
    <w:rsid w:val="00617485"/>
    <w:rsid w:val="00621165"/>
    <w:rsid w:val="00624996"/>
    <w:rsid w:val="00637981"/>
    <w:rsid w:val="00643AAA"/>
    <w:rsid w:val="00653F4A"/>
    <w:rsid w:val="00655BA0"/>
    <w:rsid w:val="0066763C"/>
    <w:rsid w:val="00671842"/>
    <w:rsid w:val="006731E8"/>
    <w:rsid w:val="00690E2D"/>
    <w:rsid w:val="006A0F70"/>
    <w:rsid w:val="006A4CD6"/>
    <w:rsid w:val="006A5FDF"/>
    <w:rsid w:val="006A6B7C"/>
    <w:rsid w:val="006B400D"/>
    <w:rsid w:val="006D3540"/>
    <w:rsid w:val="006E5C86"/>
    <w:rsid w:val="006F01C7"/>
    <w:rsid w:val="006F0D24"/>
    <w:rsid w:val="006F4407"/>
    <w:rsid w:val="00706145"/>
    <w:rsid w:val="00713947"/>
    <w:rsid w:val="00721B74"/>
    <w:rsid w:val="00722D95"/>
    <w:rsid w:val="00725901"/>
    <w:rsid w:val="00741113"/>
    <w:rsid w:val="00747793"/>
    <w:rsid w:val="00754A73"/>
    <w:rsid w:val="0076365A"/>
    <w:rsid w:val="00773299"/>
    <w:rsid w:val="007737BB"/>
    <w:rsid w:val="00775997"/>
    <w:rsid w:val="0077663F"/>
    <w:rsid w:val="007811C8"/>
    <w:rsid w:val="00792212"/>
    <w:rsid w:val="00792FEF"/>
    <w:rsid w:val="00794AEC"/>
    <w:rsid w:val="007A0849"/>
    <w:rsid w:val="007A119A"/>
    <w:rsid w:val="007A3B86"/>
    <w:rsid w:val="007A6A1A"/>
    <w:rsid w:val="007A7372"/>
    <w:rsid w:val="007B3716"/>
    <w:rsid w:val="007B4FBD"/>
    <w:rsid w:val="007C165E"/>
    <w:rsid w:val="007C23D4"/>
    <w:rsid w:val="007C5199"/>
    <w:rsid w:val="007D7F7D"/>
    <w:rsid w:val="007E3710"/>
    <w:rsid w:val="007E4BD2"/>
    <w:rsid w:val="00800007"/>
    <w:rsid w:val="008149DD"/>
    <w:rsid w:val="00814DD6"/>
    <w:rsid w:val="00820392"/>
    <w:rsid w:val="00821F0C"/>
    <w:rsid w:val="00825BFC"/>
    <w:rsid w:val="0082731E"/>
    <w:rsid w:val="00842745"/>
    <w:rsid w:val="008570A6"/>
    <w:rsid w:val="0086581F"/>
    <w:rsid w:val="00866F01"/>
    <w:rsid w:val="0087490D"/>
    <w:rsid w:val="00881912"/>
    <w:rsid w:val="00893773"/>
    <w:rsid w:val="00895594"/>
    <w:rsid w:val="00895797"/>
    <w:rsid w:val="00896799"/>
    <w:rsid w:val="00897B8D"/>
    <w:rsid w:val="008B0553"/>
    <w:rsid w:val="008B48C5"/>
    <w:rsid w:val="008C3DD8"/>
    <w:rsid w:val="008C7C9F"/>
    <w:rsid w:val="008E01CD"/>
    <w:rsid w:val="008E59E2"/>
    <w:rsid w:val="008F1481"/>
    <w:rsid w:val="008F3442"/>
    <w:rsid w:val="008F3B33"/>
    <w:rsid w:val="008F7A88"/>
    <w:rsid w:val="00904010"/>
    <w:rsid w:val="009346EA"/>
    <w:rsid w:val="009367E6"/>
    <w:rsid w:val="00941852"/>
    <w:rsid w:val="009430EE"/>
    <w:rsid w:val="00950D86"/>
    <w:rsid w:val="009510DF"/>
    <w:rsid w:val="009512F6"/>
    <w:rsid w:val="00960476"/>
    <w:rsid w:val="00962BEA"/>
    <w:rsid w:val="00963F71"/>
    <w:rsid w:val="00982291"/>
    <w:rsid w:val="009909CD"/>
    <w:rsid w:val="009A5D50"/>
    <w:rsid w:val="009A7A37"/>
    <w:rsid w:val="009B3007"/>
    <w:rsid w:val="009F1547"/>
    <w:rsid w:val="009F470C"/>
    <w:rsid w:val="009F6B3D"/>
    <w:rsid w:val="00A016DA"/>
    <w:rsid w:val="00A07EA1"/>
    <w:rsid w:val="00A116B2"/>
    <w:rsid w:val="00A158DF"/>
    <w:rsid w:val="00A3537D"/>
    <w:rsid w:val="00A57E75"/>
    <w:rsid w:val="00A6136B"/>
    <w:rsid w:val="00A64EA9"/>
    <w:rsid w:val="00A72ECC"/>
    <w:rsid w:val="00A809E7"/>
    <w:rsid w:val="00AA6AC0"/>
    <w:rsid w:val="00AB2D15"/>
    <w:rsid w:val="00AB7D77"/>
    <w:rsid w:val="00AD3337"/>
    <w:rsid w:val="00AD68CB"/>
    <w:rsid w:val="00AE2B14"/>
    <w:rsid w:val="00AE650A"/>
    <w:rsid w:val="00AE674A"/>
    <w:rsid w:val="00AF06E0"/>
    <w:rsid w:val="00AF110D"/>
    <w:rsid w:val="00AF1E7C"/>
    <w:rsid w:val="00AF2F58"/>
    <w:rsid w:val="00AF3253"/>
    <w:rsid w:val="00AF6C06"/>
    <w:rsid w:val="00B076EC"/>
    <w:rsid w:val="00B12B0F"/>
    <w:rsid w:val="00B1745E"/>
    <w:rsid w:val="00B20A9C"/>
    <w:rsid w:val="00B27352"/>
    <w:rsid w:val="00B30946"/>
    <w:rsid w:val="00B348B1"/>
    <w:rsid w:val="00B3698B"/>
    <w:rsid w:val="00B379D6"/>
    <w:rsid w:val="00B530BB"/>
    <w:rsid w:val="00B5524A"/>
    <w:rsid w:val="00B56C9D"/>
    <w:rsid w:val="00B618E7"/>
    <w:rsid w:val="00B65FB7"/>
    <w:rsid w:val="00B66A57"/>
    <w:rsid w:val="00BA6146"/>
    <w:rsid w:val="00BB15D9"/>
    <w:rsid w:val="00BB2049"/>
    <w:rsid w:val="00BB2CF7"/>
    <w:rsid w:val="00BD3D7C"/>
    <w:rsid w:val="00BD5E16"/>
    <w:rsid w:val="00BD732C"/>
    <w:rsid w:val="00BE694E"/>
    <w:rsid w:val="00BE793B"/>
    <w:rsid w:val="00BF294F"/>
    <w:rsid w:val="00BF415B"/>
    <w:rsid w:val="00BF6110"/>
    <w:rsid w:val="00C01FEC"/>
    <w:rsid w:val="00C0769A"/>
    <w:rsid w:val="00C13F02"/>
    <w:rsid w:val="00C148E2"/>
    <w:rsid w:val="00C351C3"/>
    <w:rsid w:val="00C367AC"/>
    <w:rsid w:val="00C37C7D"/>
    <w:rsid w:val="00C433EF"/>
    <w:rsid w:val="00C47197"/>
    <w:rsid w:val="00C51AF5"/>
    <w:rsid w:val="00C67277"/>
    <w:rsid w:val="00C91144"/>
    <w:rsid w:val="00C91FB7"/>
    <w:rsid w:val="00C96DDC"/>
    <w:rsid w:val="00CA731A"/>
    <w:rsid w:val="00CB410E"/>
    <w:rsid w:val="00CB5BAB"/>
    <w:rsid w:val="00CC201E"/>
    <w:rsid w:val="00CD16AE"/>
    <w:rsid w:val="00CE0C2E"/>
    <w:rsid w:val="00CE3528"/>
    <w:rsid w:val="00CF0749"/>
    <w:rsid w:val="00CF12FA"/>
    <w:rsid w:val="00CF3242"/>
    <w:rsid w:val="00CF3B6D"/>
    <w:rsid w:val="00CF6E49"/>
    <w:rsid w:val="00D01241"/>
    <w:rsid w:val="00D045C1"/>
    <w:rsid w:val="00D12DBB"/>
    <w:rsid w:val="00D13540"/>
    <w:rsid w:val="00D152AE"/>
    <w:rsid w:val="00D173BC"/>
    <w:rsid w:val="00D228DD"/>
    <w:rsid w:val="00D237D4"/>
    <w:rsid w:val="00D23CE7"/>
    <w:rsid w:val="00D34DE5"/>
    <w:rsid w:val="00D3540D"/>
    <w:rsid w:val="00D46E55"/>
    <w:rsid w:val="00D70584"/>
    <w:rsid w:val="00D719CA"/>
    <w:rsid w:val="00D74D35"/>
    <w:rsid w:val="00D77523"/>
    <w:rsid w:val="00D8082A"/>
    <w:rsid w:val="00D86EC6"/>
    <w:rsid w:val="00D90396"/>
    <w:rsid w:val="00D90EC6"/>
    <w:rsid w:val="00D91113"/>
    <w:rsid w:val="00D94852"/>
    <w:rsid w:val="00D949E0"/>
    <w:rsid w:val="00D96F76"/>
    <w:rsid w:val="00DA2475"/>
    <w:rsid w:val="00DA3EE0"/>
    <w:rsid w:val="00DA78AC"/>
    <w:rsid w:val="00DB159F"/>
    <w:rsid w:val="00DB6576"/>
    <w:rsid w:val="00DC4293"/>
    <w:rsid w:val="00DC71EF"/>
    <w:rsid w:val="00DD14C8"/>
    <w:rsid w:val="00DD3032"/>
    <w:rsid w:val="00DD3E9A"/>
    <w:rsid w:val="00DD63E8"/>
    <w:rsid w:val="00DD66EE"/>
    <w:rsid w:val="00DE033B"/>
    <w:rsid w:val="00DE03A9"/>
    <w:rsid w:val="00E00052"/>
    <w:rsid w:val="00E016B4"/>
    <w:rsid w:val="00E1553D"/>
    <w:rsid w:val="00E15956"/>
    <w:rsid w:val="00E40ABF"/>
    <w:rsid w:val="00E4135E"/>
    <w:rsid w:val="00E41F4B"/>
    <w:rsid w:val="00E427DB"/>
    <w:rsid w:val="00E44E07"/>
    <w:rsid w:val="00E44EA0"/>
    <w:rsid w:val="00E61934"/>
    <w:rsid w:val="00E62C42"/>
    <w:rsid w:val="00E647D4"/>
    <w:rsid w:val="00E650E4"/>
    <w:rsid w:val="00E65979"/>
    <w:rsid w:val="00E67417"/>
    <w:rsid w:val="00E8420D"/>
    <w:rsid w:val="00E91F9E"/>
    <w:rsid w:val="00E9768E"/>
    <w:rsid w:val="00EA627A"/>
    <w:rsid w:val="00EB0F05"/>
    <w:rsid w:val="00EB5022"/>
    <w:rsid w:val="00EC1ABE"/>
    <w:rsid w:val="00EC56D0"/>
    <w:rsid w:val="00ED4E42"/>
    <w:rsid w:val="00ED5E6C"/>
    <w:rsid w:val="00EE28D5"/>
    <w:rsid w:val="00EE73A7"/>
    <w:rsid w:val="00EF1ADD"/>
    <w:rsid w:val="00EF1EBC"/>
    <w:rsid w:val="00EF4A26"/>
    <w:rsid w:val="00F0438B"/>
    <w:rsid w:val="00F048E4"/>
    <w:rsid w:val="00F07C10"/>
    <w:rsid w:val="00F14011"/>
    <w:rsid w:val="00F20907"/>
    <w:rsid w:val="00F415D4"/>
    <w:rsid w:val="00F44690"/>
    <w:rsid w:val="00F45C2A"/>
    <w:rsid w:val="00F4630C"/>
    <w:rsid w:val="00F4634E"/>
    <w:rsid w:val="00F479BE"/>
    <w:rsid w:val="00F55C88"/>
    <w:rsid w:val="00F5700C"/>
    <w:rsid w:val="00F62924"/>
    <w:rsid w:val="00F72C63"/>
    <w:rsid w:val="00F77F71"/>
    <w:rsid w:val="00F8297D"/>
    <w:rsid w:val="00F863C9"/>
    <w:rsid w:val="00F96FFF"/>
    <w:rsid w:val="00FA1DDD"/>
    <w:rsid w:val="00FB1EC0"/>
    <w:rsid w:val="00FB3148"/>
    <w:rsid w:val="00FB3C97"/>
    <w:rsid w:val="00FB422D"/>
    <w:rsid w:val="00FC1C60"/>
    <w:rsid w:val="00FD6458"/>
    <w:rsid w:val="00FE128C"/>
    <w:rsid w:val="00FE1928"/>
    <w:rsid w:val="00FE67F9"/>
    <w:rsid w:val="00FE7CD9"/>
    <w:rsid w:val="00FF3562"/>
    <w:rsid w:val="00F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54b64a">
      <v:fill color="white" on="f"/>
      <v:stroke color="#54b64a" weight="2pt"/>
      <o:colormru v:ext="edit" colors="#54b64a"/>
    </o:shapedefaults>
    <o:shapelayout v:ext="edit">
      <o:idmap v:ext="edit" data="2"/>
    </o:shapelayout>
  </w:shapeDefaults>
  <w:decimalSymbol w:val="."/>
  <w:listSeparator w:val=","/>
  <w14:docId w14:val="6B6FF993"/>
  <w15:docId w15:val="{EC85E455-67C7-4B96-8C2E-2EE51134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Main title supporting information"/>
    <w:qFormat/>
    <w:rsid w:val="0002354B"/>
    <w:rPr>
      <w:rFonts w:ascii="Times New Roman" w:hAnsi="Times New Roman"/>
      <w:sz w:val="24"/>
      <w:szCs w:val="24"/>
    </w:rPr>
  </w:style>
  <w:style w:type="paragraph" w:styleId="Heading1">
    <w:name w:val="heading 1"/>
    <w:aliases w:val="Swanswell Black 14pt"/>
    <w:basedOn w:val="Normal"/>
    <w:next w:val="Normal"/>
    <w:rsid w:val="00D94852"/>
    <w:pPr>
      <w:keepNext/>
      <w:spacing w:line="240" w:lineRule="atLeast"/>
      <w:jc w:val="both"/>
      <w:outlineLvl w:val="0"/>
    </w:pPr>
  </w:style>
  <w:style w:type="paragraph" w:styleId="Heading2">
    <w:name w:val="heading 2"/>
    <w:aliases w:val="Swanswell Green 11pt"/>
    <w:basedOn w:val="Normal"/>
    <w:next w:val="Normal"/>
    <w:link w:val="Heading2Char"/>
    <w:rsid w:val="00D94852"/>
    <w:pPr>
      <w:keepNext/>
      <w:tabs>
        <w:tab w:val="left" w:pos="-720"/>
      </w:tabs>
      <w:spacing w:line="240" w:lineRule="atLeast"/>
      <w:outlineLvl w:val="1"/>
    </w:pPr>
    <w:rPr>
      <w:color w:val="50B848"/>
      <w:sz w:val="22"/>
    </w:rPr>
  </w:style>
  <w:style w:type="paragraph" w:styleId="Heading3">
    <w:name w:val="heading 3"/>
    <w:aliases w:val="Main document title"/>
    <w:basedOn w:val="Normal"/>
    <w:next w:val="Normal"/>
    <w:rsid w:val="00D94852"/>
    <w:pPr>
      <w:keepNext/>
      <w:outlineLvl w:val="2"/>
    </w:pPr>
    <w:rPr>
      <w:color w:val="50B848"/>
    </w:rPr>
  </w:style>
  <w:style w:type="paragraph" w:styleId="Heading4">
    <w:name w:val="heading 4"/>
    <w:basedOn w:val="Normal"/>
    <w:next w:val="Normal"/>
    <w:rsid w:val="00FB3148"/>
    <w:pPr>
      <w:keepNext/>
      <w:spacing w:line="240" w:lineRule="atLeast"/>
      <w:jc w:val="both"/>
      <w:outlineLvl w:val="3"/>
    </w:pPr>
    <w:rPr>
      <w:rFonts w:ascii="Helv" w:hAnsi="Helv"/>
      <w:b/>
      <w:bCs/>
    </w:rPr>
  </w:style>
  <w:style w:type="paragraph" w:styleId="Heading5">
    <w:name w:val="heading 5"/>
    <w:basedOn w:val="Normal"/>
    <w:next w:val="Normal"/>
    <w:rsid w:val="00FB3148"/>
    <w:pPr>
      <w:keepNext/>
      <w:spacing w:line="240" w:lineRule="atLeast"/>
      <w:ind w:left="2160" w:firstLine="720"/>
      <w:jc w:val="both"/>
      <w:outlineLvl w:val="4"/>
    </w:pPr>
    <w:rPr>
      <w:rFonts w:ascii="Arial" w:hAnsi="Arial"/>
      <w:b/>
      <w:bCs/>
      <w:u w:val="single"/>
    </w:rPr>
  </w:style>
  <w:style w:type="paragraph" w:styleId="Heading6">
    <w:name w:val="heading 6"/>
    <w:basedOn w:val="Normal"/>
    <w:next w:val="Normal"/>
    <w:rsid w:val="00FB3148"/>
    <w:pPr>
      <w:keepNext/>
      <w:tabs>
        <w:tab w:val="left" w:pos="-720"/>
      </w:tabs>
      <w:spacing w:line="240" w:lineRule="atLeast"/>
      <w:jc w:val="center"/>
      <w:outlineLvl w:val="5"/>
    </w:pPr>
    <w:rPr>
      <w:rFonts w:ascii="Helv" w:hAnsi="Helv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semiHidden/>
    <w:rsid w:val="00FB3148"/>
    <w:pPr>
      <w:spacing w:line="240" w:lineRule="atLeast"/>
      <w:ind w:left="720" w:hanging="720"/>
    </w:pPr>
    <w:rPr>
      <w:lang w:val="en-US"/>
    </w:rPr>
  </w:style>
  <w:style w:type="paragraph" w:styleId="TOC6">
    <w:name w:val="toc 6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5">
    <w:name w:val="toc 5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3600" w:right="720" w:hanging="720"/>
    </w:pPr>
    <w:rPr>
      <w:lang w:val="en-US"/>
    </w:rPr>
  </w:style>
  <w:style w:type="paragraph" w:styleId="TOC4">
    <w:name w:val="toc 4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880" w:right="720" w:hanging="720"/>
    </w:pPr>
    <w:rPr>
      <w:lang w:val="en-US"/>
    </w:rPr>
  </w:style>
  <w:style w:type="paragraph" w:styleId="TOC3">
    <w:name w:val="toc 3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160" w:right="720" w:hanging="720"/>
    </w:pPr>
    <w:rPr>
      <w:lang w:val="en-US"/>
    </w:rPr>
  </w:style>
  <w:style w:type="paragraph" w:styleId="TOC2">
    <w:name w:val="toc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TOC1">
    <w:name w:val="toc 1"/>
    <w:basedOn w:val="Normal"/>
    <w:semiHidden/>
    <w:rsid w:val="00CF0749"/>
    <w:pPr>
      <w:tabs>
        <w:tab w:val="left" w:leader="dot" w:pos="9000"/>
        <w:tab w:val="right" w:pos="9360"/>
      </w:tabs>
      <w:spacing w:before="480" w:line="240" w:lineRule="atLeast"/>
      <w:ind w:left="720" w:right="720" w:hanging="720"/>
    </w:pPr>
    <w:rPr>
      <w:sz w:val="22"/>
      <w:lang w:val="en-US"/>
    </w:rPr>
  </w:style>
  <w:style w:type="paragraph" w:styleId="Index2">
    <w:name w:val="index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Index1">
    <w:name w:val="index 1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1440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FB3148"/>
    <w:pPr>
      <w:tabs>
        <w:tab w:val="center" w:pos="4819"/>
        <w:tab w:val="right" w:pos="9071"/>
      </w:tabs>
    </w:pPr>
  </w:style>
  <w:style w:type="paragraph" w:customStyle="1" w:styleId="TOC91">
    <w:name w:val="TOC 91"/>
    <w:basedOn w:val="Normal"/>
    <w:rsid w:val="00FB3148"/>
    <w:pPr>
      <w:tabs>
        <w:tab w:val="left" w:leader="do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oa">
    <w:name w:val="toa"/>
    <w:basedOn w:val="Normal"/>
    <w:rsid w:val="00FB3148"/>
    <w:pPr>
      <w:tabs>
        <w:tab w:val="left" w:pos="9000"/>
        <w:tab w:val="right" w:pos="9360"/>
      </w:tabs>
      <w:spacing w:line="240" w:lineRule="atLeast"/>
    </w:pPr>
    <w:rPr>
      <w:lang w:val="en-US"/>
    </w:rPr>
  </w:style>
  <w:style w:type="paragraph" w:styleId="BodyText3">
    <w:name w:val="Body Text 3"/>
    <w:basedOn w:val="Normal"/>
    <w:link w:val="BodyText3Char"/>
    <w:rsid w:val="00CE0C2E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FB3148"/>
    <w:pPr>
      <w:spacing w:line="240" w:lineRule="atLeast"/>
      <w:jc w:val="both"/>
    </w:pPr>
    <w:rPr>
      <w:rFonts w:ascii="Helv" w:hAnsi="Helv"/>
    </w:rPr>
  </w:style>
  <w:style w:type="paragraph" w:styleId="BodyText2">
    <w:name w:val="Body Text 2"/>
    <w:basedOn w:val="Normal"/>
    <w:rsid w:val="00FB3148"/>
    <w:pPr>
      <w:spacing w:line="240" w:lineRule="atLeast"/>
      <w:jc w:val="both"/>
    </w:pPr>
    <w:rPr>
      <w:rFonts w:ascii="Helv" w:hAnsi="Helv"/>
      <w:b/>
    </w:rPr>
  </w:style>
  <w:style w:type="character" w:styleId="PageNumber">
    <w:name w:val="page number"/>
    <w:basedOn w:val="DefaultParagraphFont"/>
    <w:rsid w:val="00FB3148"/>
  </w:style>
  <w:style w:type="paragraph" w:styleId="BodyTextIndent">
    <w:name w:val="Body Text Indent"/>
    <w:basedOn w:val="Normal"/>
    <w:link w:val="BodyTextIndentChar"/>
    <w:rsid w:val="00FB3148"/>
    <w:pPr>
      <w:spacing w:line="240" w:lineRule="atLeast"/>
      <w:ind w:left="720" w:hanging="720"/>
      <w:jc w:val="both"/>
    </w:pPr>
    <w:rPr>
      <w:rFonts w:ascii="Helv" w:hAnsi="Helv"/>
    </w:rPr>
  </w:style>
  <w:style w:type="character" w:customStyle="1" w:styleId="BodyText3Char">
    <w:name w:val="Body Text 3 Char"/>
    <w:link w:val="BodyText3"/>
    <w:rsid w:val="00CE0C2E"/>
    <w:rPr>
      <w:rFonts w:ascii="Georgia" w:hAnsi="Georgia"/>
      <w:sz w:val="16"/>
      <w:szCs w:val="16"/>
      <w:lang w:eastAsia="en-US"/>
    </w:rPr>
  </w:style>
  <w:style w:type="paragraph" w:styleId="MessageHeader">
    <w:name w:val="Message Header"/>
    <w:basedOn w:val="BodyText"/>
    <w:rsid w:val="00CB5BAB"/>
    <w:pPr>
      <w:keepLines/>
      <w:spacing w:after="120"/>
      <w:ind w:left="1080" w:hanging="1080"/>
      <w:jc w:val="left"/>
    </w:pPr>
    <w:rPr>
      <w:rFonts w:ascii="Garamond" w:hAnsi="Garamond"/>
      <w:caps/>
      <w:sz w:val="18"/>
      <w:lang w:val="en-US"/>
    </w:rPr>
  </w:style>
  <w:style w:type="paragraph" w:customStyle="1" w:styleId="MessageHeaderFirst">
    <w:name w:val="Message Header First"/>
    <w:basedOn w:val="MessageHeader"/>
    <w:next w:val="MessageHeader"/>
    <w:rsid w:val="00CB5BAB"/>
    <w:pPr>
      <w:spacing w:before="360"/>
    </w:pPr>
  </w:style>
  <w:style w:type="character" w:customStyle="1" w:styleId="MessageHeaderLabel">
    <w:name w:val="Message Header Label"/>
    <w:rsid w:val="00CB5BAB"/>
    <w:rPr>
      <w:b/>
      <w:sz w:val="18"/>
    </w:rPr>
  </w:style>
  <w:style w:type="character" w:styleId="Hyperlink">
    <w:name w:val="Hyperlink"/>
    <w:qFormat/>
    <w:rsid w:val="001D59D3"/>
    <w:rPr>
      <w:rFonts w:ascii="Calibri Light" w:hAnsi="Calibri Light"/>
      <w:color w:val="E64616"/>
      <w:sz w:val="22"/>
      <w:u w:val="single"/>
    </w:rPr>
  </w:style>
  <w:style w:type="table" w:styleId="TableGrid">
    <w:name w:val="Table Grid"/>
    <w:basedOn w:val="TableNormal"/>
    <w:rsid w:val="007A3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2C63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BodyTextIndent"/>
    <w:link w:val="MaintitleChar"/>
    <w:qFormat/>
    <w:rsid w:val="0077663F"/>
    <w:pPr>
      <w:framePr w:hSpace="180" w:wrap="around" w:vAnchor="page" w:hAnchor="margin" w:x="40" w:y="905"/>
      <w:jc w:val="left"/>
    </w:pPr>
    <w:rPr>
      <w:rFonts w:ascii="Calibri Light" w:hAnsi="Calibri Light"/>
      <w:color w:val="E64616"/>
    </w:rPr>
  </w:style>
  <w:style w:type="paragraph" w:styleId="NormalWeb">
    <w:name w:val="Normal (Web)"/>
    <w:basedOn w:val="Normal"/>
    <w:uiPriority w:val="99"/>
    <w:rsid w:val="00DA78AC"/>
    <w:pPr>
      <w:spacing w:before="100" w:beforeAutospacing="1" w:after="100" w:afterAutospacing="1"/>
    </w:pPr>
    <w:rPr>
      <w:lang w:val="en-US"/>
    </w:rPr>
  </w:style>
  <w:style w:type="paragraph" w:customStyle="1" w:styleId="style12">
    <w:name w:val="style12"/>
    <w:basedOn w:val="Normal"/>
    <w:rsid w:val="00DA78AC"/>
    <w:pPr>
      <w:spacing w:before="100" w:beforeAutospacing="1" w:after="100" w:afterAutospacing="1"/>
    </w:pPr>
    <w:rPr>
      <w:color w:val="10457B"/>
      <w:sz w:val="21"/>
      <w:szCs w:val="21"/>
      <w:lang w:val="en-US"/>
    </w:rPr>
  </w:style>
  <w:style w:type="paragraph" w:customStyle="1" w:styleId="style9">
    <w:name w:val="style9"/>
    <w:basedOn w:val="Normal"/>
    <w:rsid w:val="00DA78AC"/>
    <w:pPr>
      <w:spacing w:before="100" w:beforeAutospacing="1" w:after="100" w:afterAutospacing="1"/>
    </w:pPr>
    <w:rPr>
      <w:color w:val="10457B"/>
      <w:lang w:val="en-US"/>
    </w:rPr>
  </w:style>
  <w:style w:type="paragraph" w:customStyle="1" w:styleId="style9style10">
    <w:name w:val="style9 style10"/>
    <w:basedOn w:val="Normal"/>
    <w:rsid w:val="00DA78AC"/>
    <w:pPr>
      <w:spacing w:before="100" w:beforeAutospacing="1" w:after="100" w:afterAutospacing="1"/>
    </w:pPr>
    <w:rPr>
      <w:lang w:val="en-US"/>
    </w:rPr>
  </w:style>
  <w:style w:type="character" w:styleId="Strong">
    <w:name w:val="Strong"/>
    <w:qFormat/>
    <w:rsid w:val="00DA78AC"/>
    <w:rPr>
      <w:b/>
      <w:bCs/>
    </w:rPr>
  </w:style>
  <w:style w:type="character" w:customStyle="1" w:styleId="style121">
    <w:name w:val="style121"/>
    <w:rsid w:val="00DA78AC"/>
    <w:rPr>
      <w:color w:val="10457B"/>
      <w:sz w:val="21"/>
      <w:szCs w:val="21"/>
    </w:rPr>
  </w:style>
  <w:style w:type="paragraph" w:customStyle="1" w:styleId="Supportinginformation">
    <w:name w:val="Supporting information"/>
    <w:basedOn w:val="Normal"/>
    <w:link w:val="SupportinginformationChar"/>
    <w:qFormat/>
    <w:rsid w:val="001D59D3"/>
    <w:pPr>
      <w:framePr w:hSpace="180" w:wrap="around" w:vAnchor="page" w:hAnchor="margin" w:x="40" w:y="905"/>
      <w:ind w:left="-57"/>
    </w:pPr>
    <w:rPr>
      <w:rFonts w:ascii="Calibri Light" w:hAnsi="Calibri Light" w:cs="Arial"/>
      <w:szCs w:val="28"/>
    </w:rPr>
  </w:style>
  <w:style w:type="character" w:customStyle="1" w:styleId="style41">
    <w:name w:val="style41"/>
    <w:rsid w:val="00DA78AC"/>
    <w:rPr>
      <w:rFonts w:ascii="Arial" w:hAnsi="Arial" w:cs="Arial" w:hint="default"/>
      <w:sz w:val="20"/>
      <w:szCs w:val="20"/>
    </w:rPr>
  </w:style>
  <w:style w:type="character" w:customStyle="1" w:styleId="style61">
    <w:name w:val="style61"/>
    <w:rsid w:val="00DA78AC"/>
    <w:rPr>
      <w:sz w:val="21"/>
      <w:szCs w:val="21"/>
    </w:rPr>
  </w:style>
  <w:style w:type="character" w:customStyle="1" w:styleId="style31">
    <w:name w:val="style31"/>
    <w:rsid w:val="00DA78AC"/>
    <w:rPr>
      <w:rFonts w:ascii="Arial" w:hAnsi="Arial" w:cs="Arial" w:hint="default"/>
      <w:sz w:val="21"/>
      <w:szCs w:val="21"/>
    </w:rPr>
  </w:style>
  <w:style w:type="character" w:customStyle="1" w:styleId="style51">
    <w:name w:val="style51"/>
    <w:rsid w:val="00DA78AC"/>
    <w:rPr>
      <w:rFonts w:ascii="Arial" w:hAnsi="Arial" w:cs="Arial" w:hint="default"/>
      <w:color w:val="10457B"/>
      <w:sz w:val="21"/>
      <w:szCs w:val="21"/>
    </w:rPr>
  </w:style>
  <w:style w:type="paragraph" w:customStyle="1" w:styleId="style6">
    <w:name w:val="style6"/>
    <w:basedOn w:val="Normal"/>
    <w:rsid w:val="00DA78AC"/>
    <w:pPr>
      <w:spacing w:before="100" w:beforeAutospacing="1" w:after="100" w:afterAutospacing="1"/>
    </w:pPr>
    <w:rPr>
      <w:rFonts w:ascii="Arial" w:hAnsi="Arial" w:cs="Arial"/>
      <w:sz w:val="21"/>
      <w:szCs w:val="21"/>
      <w:lang w:val="en-US"/>
    </w:rPr>
  </w:style>
  <w:style w:type="paragraph" w:customStyle="1" w:styleId="style18">
    <w:name w:val="style18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81">
    <w:name w:val="style81"/>
    <w:rsid w:val="00DA78AC"/>
    <w:rPr>
      <w:rFonts w:ascii="Arial" w:hAnsi="Arial" w:cs="Arial" w:hint="default"/>
      <w:b/>
      <w:bCs/>
      <w:sz w:val="27"/>
      <w:szCs w:val="27"/>
    </w:rPr>
  </w:style>
  <w:style w:type="character" w:customStyle="1" w:styleId="style141">
    <w:name w:val="style141"/>
    <w:rsid w:val="00DA78AC"/>
    <w:rPr>
      <w:b/>
      <w:bCs/>
    </w:rPr>
  </w:style>
  <w:style w:type="character" w:customStyle="1" w:styleId="style181">
    <w:name w:val="style181"/>
    <w:rsid w:val="00DA78AC"/>
    <w:rPr>
      <w:b/>
      <w:bCs/>
      <w:color w:val="000000"/>
    </w:rPr>
  </w:style>
  <w:style w:type="character" w:customStyle="1" w:styleId="style161">
    <w:name w:val="style161"/>
    <w:rsid w:val="00DA78AC"/>
    <w:rPr>
      <w:color w:val="000000"/>
    </w:rPr>
  </w:style>
  <w:style w:type="character" w:customStyle="1" w:styleId="MaintitleChar">
    <w:name w:val="Main title Char"/>
    <w:link w:val="Maintitle"/>
    <w:rsid w:val="0077663F"/>
    <w:rPr>
      <w:rFonts w:ascii="Calibri Light" w:hAnsi="Calibri Light"/>
      <w:color w:val="E64616"/>
      <w:sz w:val="28"/>
      <w:szCs w:val="22"/>
      <w:lang w:eastAsia="en-US"/>
    </w:rPr>
  </w:style>
  <w:style w:type="paragraph" w:customStyle="1" w:styleId="Secondarysubheading">
    <w:name w:val="Secondary subheading"/>
    <w:basedOn w:val="Heading2"/>
    <w:next w:val="Sectionsub-title"/>
    <w:link w:val="SecondarysubheadingChar"/>
    <w:qFormat/>
    <w:rsid w:val="0077663F"/>
    <w:rPr>
      <w:rFonts w:ascii="Calibri Light" w:hAnsi="Calibri Light"/>
    </w:rPr>
  </w:style>
  <w:style w:type="paragraph" w:customStyle="1" w:styleId="style14">
    <w:name w:val="style14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151">
    <w:name w:val="style151"/>
    <w:rsid w:val="00DA78AC"/>
    <w:rPr>
      <w:sz w:val="24"/>
      <w:szCs w:val="24"/>
    </w:rPr>
  </w:style>
  <w:style w:type="character" w:customStyle="1" w:styleId="SupportinginformationChar">
    <w:name w:val="Supporting information Char"/>
    <w:link w:val="Supportinginformation"/>
    <w:rsid w:val="001D59D3"/>
    <w:rPr>
      <w:rFonts w:ascii="Calibri Light" w:hAnsi="Calibri Light" w:cs="Arial"/>
      <w:color w:val="000000"/>
      <w:sz w:val="28"/>
      <w:szCs w:val="28"/>
      <w:lang w:eastAsia="en-US"/>
    </w:rPr>
  </w:style>
  <w:style w:type="character" w:customStyle="1" w:styleId="BodyTextChar">
    <w:name w:val="Body Text Char"/>
    <w:link w:val="BodyText"/>
    <w:rsid w:val="00CE0C2E"/>
    <w:rPr>
      <w:rFonts w:ascii="Helv" w:hAnsi="Helv"/>
      <w:sz w:val="28"/>
      <w:lang w:eastAsia="en-US"/>
    </w:rPr>
  </w:style>
  <w:style w:type="character" w:customStyle="1" w:styleId="fnorg">
    <w:name w:val="fn org"/>
    <w:basedOn w:val="DefaultParagraphFont"/>
    <w:rsid w:val="00540884"/>
  </w:style>
  <w:style w:type="character" w:customStyle="1" w:styleId="street-address">
    <w:name w:val="street-address"/>
    <w:basedOn w:val="DefaultParagraphFont"/>
    <w:rsid w:val="00540884"/>
  </w:style>
  <w:style w:type="character" w:customStyle="1" w:styleId="locality">
    <w:name w:val="locality"/>
    <w:basedOn w:val="DefaultParagraphFont"/>
    <w:rsid w:val="00540884"/>
  </w:style>
  <w:style w:type="character" w:customStyle="1" w:styleId="postal-code">
    <w:name w:val="postal-code"/>
    <w:basedOn w:val="DefaultParagraphFont"/>
    <w:rsid w:val="00540884"/>
  </w:style>
  <w:style w:type="character" w:customStyle="1" w:styleId="tel">
    <w:name w:val="tel"/>
    <w:basedOn w:val="DefaultParagraphFont"/>
    <w:rsid w:val="00540884"/>
  </w:style>
  <w:style w:type="paragraph" w:customStyle="1" w:styleId="style35">
    <w:name w:val="style35"/>
    <w:basedOn w:val="Normal"/>
    <w:rsid w:val="00540884"/>
    <w:rPr>
      <w:rFonts w:ascii="Tahoma" w:hAnsi="Tahoma" w:cs="Tahoma"/>
      <w:sz w:val="18"/>
      <w:szCs w:val="18"/>
      <w:lang w:val="en-US"/>
    </w:rPr>
  </w:style>
  <w:style w:type="character" w:styleId="Emphasis">
    <w:name w:val="Emphasis"/>
    <w:aliases w:val="Swanswell Black 11pt"/>
    <w:rsid w:val="00D94852"/>
    <w:rPr>
      <w:rFonts w:ascii="Georgia" w:hAnsi="Georgia"/>
      <w:iCs/>
      <w:color w:val="auto"/>
      <w:sz w:val="22"/>
    </w:rPr>
  </w:style>
  <w:style w:type="character" w:customStyle="1" w:styleId="fn">
    <w:name w:val="fn"/>
    <w:basedOn w:val="DefaultParagraphFont"/>
    <w:rsid w:val="00637981"/>
  </w:style>
  <w:style w:type="paragraph" w:styleId="Title">
    <w:name w:val="Title"/>
    <w:basedOn w:val="Normal"/>
    <w:next w:val="Normal"/>
    <w:link w:val="TitleChar"/>
    <w:qFormat/>
    <w:rsid w:val="0077663F"/>
    <w:pPr>
      <w:outlineLvl w:val="0"/>
    </w:pPr>
    <w:rPr>
      <w:rFonts w:ascii="Calibri Light" w:hAnsi="Calibri Light"/>
      <w:bCs/>
      <w:caps/>
      <w:color w:val="E64616"/>
      <w:kern w:val="28"/>
      <w:sz w:val="44"/>
      <w:szCs w:val="32"/>
    </w:rPr>
  </w:style>
  <w:style w:type="character" w:customStyle="1" w:styleId="TitleChar">
    <w:name w:val="Title Char"/>
    <w:link w:val="Title"/>
    <w:rsid w:val="0077663F"/>
    <w:rPr>
      <w:rFonts w:ascii="Calibri Light" w:hAnsi="Calibri Light"/>
      <w:bCs/>
      <w:caps/>
      <w:color w:val="E64616"/>
      <w:kern w:val="28"/>
      <w:sz w:val="44"/>
      <w:szCs w:val="32"/>
      <w:lang w:eastAsia="en-US"/>
    </w:rPr>
  </w:style>
  <w:style w:type="character" w:styleId="SubtleEmphasis">
    <w:name w:val="Subtle Emphasis"/>
    <w:uiPriority w:val="19"/>
    <w:rsid w:val="004E077E"/>
    <w:rPr>
      <w:i/>
      <w:iCs/>
      <w:color w:val="808080"/>
    </w:rPr>
  </w:style>
  <w:style w:type="paragraph" w:styleId="Quote">
    <w:name w:val="Quote"/>
    <w:basedOn w:val="Normal"/>
    <w:next w:val="Normal"/>
    <w:link w:val="QuoteChar"/>
    <w:uiPriority w:val="29"/>
    <w:rsid w:val="004F518B"/>
    <w:rPr>
      <w:i/>
      <w:iCs/>
      <w:sz w:val="22"/>
    </w:rPr>
  </w:style>
  <w:style w:type="character" w:customStyle="1" w:styleId="QuoteChar">
    <w:name w:val="Quote Char"/>
    <w:link w:val="Quote"/>
    <w:uiPriority w:val="29"/>
    <w:rsid w:val="004F518B"/>
    <w:rPr>
      <w:rFonts w:ascii="Georgia" w:hAnsi="Georgia"/>
      <w:i/>
      <w:iCs/>
      <w:color w:val="000000"/>
      <w:sz w:val="22"/>
      <w:lang w:eastAsia="en-US"/>
    </w:rPr>
  </w:style>
  <w:style w:type="character" w:customStyle="1" w:styleId="BodyTextIndentChar">
    <w:name w:val="Body Text Indent Char"/>
    <w:link w:val="BodyTextIndent"/>
    <w:rsid w:val="00CE0C2E"/>
    <w:rPr>
      <w:rFonts w:ascii="Helv" w:hAnsi="Helv"/>
      <w:sz w:val="28"/>
      <w:lang w:eastAsia="en-US"/>
    </w:rPr>
  </w:style>
  <w:style w:type="paragraph" w:customStyle="1" w:styleId="Sectionsub-title">
    <w:name w:val="Section sub-title"/>
    <w:basedOn w:val="Normal"/>
    <w:link w:val="Sectionsub-titleChar"/>
    <w:qFormat/>
    <w:rsid w:val="00C91FB7"/>
    <w:rPr>
      <w:rFonts w:ascii="Calibri Light" w:hAnsi="Calibri Light"/>
      <w:b/>
      <w:spacing w:val="6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CE0C2E"/>
  </w:style>
  <w:style w:type="character" w:customStyle="1" w:styleId="Heading2Char">
    <w:name w:val="Heading 2 Char"/>
    <w:aliases w:val="Swanswell Green 11pt Char"/>
    <w:link w:val="Heading2"/>
    <w:rsid w:val="00CE0C2E"/>
    <w:rPr>
      <w:color w:val="50B848"/>
      <w:lang w:eastAsia="en-US"/>
    </w:rPr>
  </w:style>
  <w:style w:type="character" w:customStyle="1" w:styleId="SecondarysubheadingChar">
    <w:name w:val="Secondary subheading Char"/>
    <w:link w:val="Secondarysubheading"/>
    <w:rsid w:val="0077663F"/>
    <w:rPr>
      <w:rFonts w:ascii="Calibri Light" w:hAnsi="Calibri Light"/>
      <w:color w:val="50B848"/>
      <w:sz w:val="22"/>
      <w:szCs w:val="22"/>
      <w:lang w:eastAsia="en-US"/>
    </w:rPr>
  </w:style>
  <w:style w:type="paragraph" w:customStyle="1" w:styleId="Text">
    <w:name w:val="Text"/>
    <w:basedOn w:val="Sectionsub-title"/>
    <w:link w:val="TextChar"/>
    <w:qFormat/>
    <w:rsid w:val="00CE0C2E"/>
    <w:rPr>
      <w:b w:val="0"/>
    </w:rPr>
  </w:style>
  <w:style w:type="character" w:customStyle="1" w:styleId="Sectionsub-titleChar">
    <w:name w:val="Section sub-title Char"/>
    <w:link w:val="Sectionsub-title"/>
    <w:rsid w:val="00C91FB7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paragraph" w:customStyle="1" w:styleId="Documentfooter">
    <w:name w:val="Document footer"/>
    <w:basedOn w:val="Text"/>
    <w:link w:val="DocumentfooterChar"/>
    <w:qFormat/>
    <w:rsid w:val="001D59D3"/>
    <w:rPr>
      <w:sz w:val="16"/>
      <w:szCs w:val="16"/>
    </w:rPr>
  </w:style>
  <w:style w:type="character" w:customStyle="1" w:styleId="TextChar">
    <w:name w:val="Text Char"/>
    <w:basedOn w:val="Sectionsub-titleChar"/>
    <w:link w:val="Text"/>
    <w:rsid w:val="00CE0C2E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character" w:styleId="FollowedHyperlink">
    <w:name w:val="FollowedHyperlink"/>
    <w:qFormat/>
    <w:rsid w:val="001D59D3"/>
    <w:rPr>
      <w:rFonts w:ascii="Calibri Light" w:hAnsi="Calibri Light"/>
      <w:color w:val="E64616"/>
      <w:sz w:val="22"/>
      <w:u w:val="single"/>
    </w:rPr>
  </w:style>
  <w:style w:type="character" w:customStyle="1" w:styleId="DocumentfooterChar">
    <w:name w:val="Document footer Char"/>
    <w:link w:val="Documentfooter"/>
    <w:rsid w:val="001D59D3"/>
    <w:rPr>
      <w:rFonts w:ascii="Calibri Light" w:hAnsi="Calibri Light"/>
      <w:color w:val="000000"/>
      <w:sz w:val="16"/>
      <w:szCs w:val="16"/>
      <w:lang w:eastAsia="en-US"/>
    </w:rPr>
  </w:style>
  <w:style w:type="paragraph" w:customStyle="1" w:styleId="CranstounBullet">
    <w:name w:val="Cranstoun Bullet"/>
    <w:basedOn w:val="Text"/>
    <w:link w:val="CranstounBulletChar"/>
    <w:qFormat/>
    <w:rsid w:val="00624996"/>
    <w:pPr>
      <w:numPr>
        <w:numId w:val="1"/>
      </w:numPr>
    </w:pPr>
    <w:rPr>
      <w:rFonts w:ascii="Corbel" w:hAnsi="Corbel"/>
    </w:rPr>
  </w:style>
  <w:style w:type="paragraph" w:customStyle="1" w:styleId="Number">
    <w:name w:val="Number"/>
    <w:basedOn w:val="CranstounBullet"/>
    <w:link w:val="NumberChar"/>
    <w:qFormat/>
    <w:rsid w:val="006F4407"/>
    <w:pPr>
      <w:numPr>
        <w:numId w:val="2"/>
      </w:numPr>
    </w:pPr>
  </w:style>
  <w:style w:type="character" w:customStyle="1" w:styleId="CranstounBulletChar">
    <w:name w:val="Cranstoun Bullet Char"/>
    <w:link w:val="CranstounBullet"/>
    <w:rsid w:val="00624996"/>
    <w:rPr>
      <w:rFonts w:ascii="Corbel" w:hAnsi="Corbel"/>
      <w:spacing w:val="6"/>
      <w:sz w:val="22"/>
      <w:szCs w:val="24"/>
    </w:rPr>
  </w:style>
  <w:style w:type="character" w:customStyle="1" w:styleId="NumberChar">
    <w:name w:val="Number Char"/>
    <w:basedOn w:val="CranstounBulletChar"/>
    <w:link w:val="Number"/>
    <w:rsid w:val="006F4407"/>
    <w:rPr>
      <w:rFonts w:ascii="Corbel" w:hAnsi="Corbel"/>
      <w:spacing w:val="6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C91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1FB7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CranstounStyle1">
    <w:name w:val="Cranstoun Style1"/>
    <w:basedOn w:val="Maintitle"/>
    <w:link w:val="CranstounStyle1Char"/>
    <w:qFormat/>
    <w:rsid w:val="001910FF"/>
    <w:pPr>
      <w:framePr w:hSpace="0" w:wrap="auto" w:vAnchor="margin" w:hAnchor="text" w:xAlign="left" w:yAlign="inline"/>
      <w:spacing w:line="276" w:lineRule="auto"/>
      <w:ind w:left="0" w:firstLine="0"/>
    </w:pPr>
    <w:rPr>
      <w:rFonts w:ascii="Corbel" w:hAnsi="Corbel"/>
      <w:b/>
      <w:noProof/>
      <w:color w:val="8D0F82"/>
    </w:rPr>
  </w:style>
  <w:style w:type="paragraph" w:customStyle="1" w:styleId="CranstounSubheading">
    <w:name w:val="Cranstoun Subheading"/>
    <w:basedOn w:val="Sectionsub-title"/>
    <w:link w:val="CranstounSubheadingChar"/>
    <w:qFormat/>
    <w:rsid w:val="001910FF"/>
    <w:pPr>
      <w:spacing w:line="276" w:lineRule="auto"/>
    </w:pPr>
    <w:rPr>
      <w:rFonts w:ascii="Corbel" w:hAnsi="Corbel"/>
      <w:b w:val="0"/>
      <w:spacing w:val="0"/>
      <w:sz w:val="28"/>
      <w:szCs w:val="28"/>
    </w:rPr>
  </w:style>
  <w:style w:type="character" w:customStyle="1" w:styleId="CranstounStyle1Char">
    <w:name w:val="Cranstoun Style1 Char"/>
    <w:basedOn w:val="MaintitleChar"/>
    <w:link w:val="CranstounStyle1"/>
    <w:rsid w:val="001910FF"/>
    <w:rPr>
      <w:rFonts w:ascii="Corbel" w:hAnsi="Corbel"/>
      <w:b/>
      <w:noProof/>
      <w:color w:val="8D0F82"/>
      <w:sz w:val="28"/>
      <w:szCs w:val="22"/>
      <w:lang w:eastAsia="en-US"/>
    </w:rPr>
  </w:style>
  <w:style w:type="paragraph" w:customStyle="1" w:styleId="CranstounStyle3subheading">
    <w:name w:val="Cranstoun Style 3 (sub heading)"/>
    <w:basedOn w:val="Secondarysubheading"/>
    <w:link w:val="CranstounStyle3subheadingChar"/>
    <w:qFormat/>
    <w:rsid w:val="001910FF"/>
    <w:pPr>
      <w:spacing w:line="276" w:lineRule="auto"/>
    </w:pPr>
    <w:rPr>
      <w:rFonts w:ascii="Corbel" w:hAnsi="Corbel"/>
      <w:color w:val="FF5A00"/>
    </w:rPr>
  </w:style>
  <w:style w:type="character" w:customStyle="1" w:styleId="CranstounSubheadingChar">
    <w:name w:val="Cranstoun Subheading Char"/>
    <w:basedOn w:val="Sectionsub-titleChar"/>
    <w:link w:val="CranstounSubheading"/>
    <w:rsid w:val="001910FF"/>
    <w:rPr>
      <w:rFonts w:ascii="Corbel" w:hAnsi="Corbel"/>
      <w:b w:val="0"/>
      <w:color w:val="000000"/>
      <w:spacing w:val="6"/>
      <w:sz w:val="28"/>
      <w:szCs w:val="28"/>
      <w:lang w:eastAsia="en-US"/>
    </w:rPr>
  </w:style>
  <w:style w:type="paragraph" w:customStyle="1" w:styleId="CranstounParagraphStyle">
    <w:name w:val="Cranstoun Paragraph Style"/>
    <w:basedOn w:val="Text"/>
    <w:link w:val="CranstounParagraphStyleChar"/>
    <w:qFormat/>
    <w:rsid w:val="001910FF"/>
    <w:pPr>
      <w:spacing w:line="276" w:lineRule="auto"/>
    </w:pPr>
    <w:rPr>
      <w:rFonts w:ascii="Corbel" w:hAnsi="Corbel"/>
      <w:spacing w:val="0"/>
    </w:rPr>
  </w:style>
  <w:style w:type="character" w:customStyle="1" w:styleId="CranstounStyle3subheadingChar">
    <w:name w:val="Cranstoun Style 3 (sub heading) Char"/>
    <w:basedOn w:val="SecondarysubheadingChar"/>
    <w:link w:val="CranstounStyle3subheading"/>
    <w:rsid w:val="001910FF"/>
    <w:rPr>
      <w:rFonts w:ascii="Corbel" w:hAnsi="Corbel"/>
      <w:color w:val="FF5A00"/>
      <w:sz w:val="22"/>
      <w:szCs w:val="22"/>
      <w:lang w:eastAsia="en-US"/>
    </w:rPr>
  </w:style>
  <w:style w:type="paragraph" w:customStyle="1" w:styleId="CranstounSubHeading-Purple">
    <w:name w:val="Cranstoun (Sub Heading - Purple)"/>
    <w:basedOn w:val="CranstounBullet"/>
    <w:link w:val="CranstounSubHeading-PurpleChar"/>
    <w:qFormat/>
    <w:rsid w:val="001910FF"/>
    <w:pPr>
      <w:numPr>
        <w:numId w:val="0"/>
      </w:numPr>
      <w:spacing w:line="276" w:lineRule="auto"/>
    </w:pPr>
    <w:rPr>
      <w:bCs/>
      <w:color w:val="8D0F82"/>
      <w:spacing w:val="0"/>
    </w:rPr>
  </w:style>
  <w:style w:type="character" w:customStyle="1" w:styleId="CranstounParagraphStyleChar">
    <w:name w:val="Cranstoun Paragraph Style Char"/>
    <w:basedOn w:val="TextChar"/>
    <w:link w:val="CranstounParagraphStyle"/>
    <w:rsid w:val="001910FF"/>
    <w:rPr>
      <w:rFonts w:ascii="Corbel" w:hAnsi="Corbel"/>
      <w:b w:val="0"/>
      <w:color w:val="000000"/>
      <w:spacing w:val="6"/>
      <w:sz w:val="22"/>
      <w:szCs w:val="22"/>
      <w:lang w:eastAsia="en-US"/>
    </w:rPr>
  </w:style>
  <w:style w:type="paragraph" w:customStyle="1" w:styleId="CranstounFooterStyle">
    <w:name w:val="Cranstoun Footer Style"/>
    <w:basedOn w:val="Normal"/>
    <w:link w:val="CranstounFooterStyleChar"/>
    <w:qFormat/>
    <w:rsid w:val="001910FF"/>
    <w:pPr>
      <w:spacing w:line="240" w:lineRule="atLeast"/>
      <w:ind w:left="-993" w:right="-1038" w:firstLine="426"/>
      <w:jc w:val="both"/>
    </w:pPr>
    <w:rPr>
      <w:rFonts w:ascii="Corbel" w:hAnsi="Corbel"/>
      <w:sz w:val="18"/>
      <w:szCs w:val="18"/>
    </w:rPr>
  </w:style>
  <w:style w:type="character" w:customStyle="1" w:styleId="CranstounSubHeading-PurpleChar">
    <w:name w:val="Cranstoun (Sub Heading - Purple) Char"/>
    <w:basedOn w:val="CranstounBulletChar"/>
    <w:link w:val="CranstounSubHeading-Purple"/>
    <w:rsid w:val="001910FF"/>
    <w:rPr>
      <w:rFonts w:ascii="Corbel" w:hAnsi="Corbel"/>
      <w:bCs/>
      <w:color w:val="8D0F82"/>
      <w:spacing w:val="6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4996"/>
    <w:rPr>
      <w:rFonts w:ascii="Calibri Light" w:hAnsi="Calibri Light" w:cs="Consolas"/>
      <w:color w:val="000000" w:themeColor="text1"/>
      <w:sz w:val="22"/>
      <w:szCs w:val="21"/>
    </w:rPr>
  </w:style>
  <w:style w:type="character" w:customStyle="1" w:styleId="CranstounFooterStyleChar">
    <w:name w:val="Cranstoun Footer Style Char"/>
    <w:basedOn w:val="DefaultParagraphFont"/>
    <w:link w:val="CranstounFooterStyle"/>
    <w:rsid w:val="001910FF"/>
    <w:rPr>
      <w:rFonts w:ascii="Corbel" w:hAnsi="Corbel"/>
      <w:color w:val="000000"/>
      <w:sz w:val="18"/>
      <w:szCs w:val="18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4996"/>
    <w:rPr>
      <w:rFonts w:ascii="Calibri Light" w:hAnsi="Calibri Light" w:cs="Consolas"/>
      <w:color w:val="000000" w:themeColor="text1"/>
      <w:sz w:val="22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16A2E"/>
    <w:rPr>
      <w:color w:val="000000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16A2E"/>
    <w:pPr>
      <w:ind w:left="720"/>
      <w:contextualSpacing/>
    </w:pPr>
  </w:style>
  <w:style w:type="paragraph" w:styleId="Revision">
    <w:name w:val="Revision"/>
    <w:hidden/>
    <w:uiPriority w:val="99"/>
    <w:semiHidden/>
    <w:rsid w:val="00895797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E192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19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192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1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1928"/>
    <w:rPr>
      <w:rFonts w:ascii="Times New Roman" w:hAnsi="Times New Roman"/>
      <w:b/>
      <w:bCs/>
    </w:rPr>
  </w:style>
  <w:style w:type="character" w:customStyle="1" w:styleId="normaltextrun">
    <w:name w:val="normaltextrun"/>
    <w:basedOn w:val="DefaultParagraphFont"/>
    <w:rsid w:val="0033041F"/>
  </w:style>
  <w:style w:type="character" w:customStyle="1" w:styleId="eop">
    <w:name w:val="eop"/>
    <w:basedOn w:val="DefaultParagraphFont"/>
    <w:rsid w:val="00330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1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089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20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68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821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0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2874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5692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1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446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381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2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039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070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737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61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0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18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602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3438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8361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7931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431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59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8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75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8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82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8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icey\OneDrive%20-%20Cranstoun\Desktop\Artwork%20files\New%20Brand%20Concept\Word%20Template\Cranstoun%20(Word%20Portrait)%20Templat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03A47AE17240834208661CB572FE" ma:contentTypeVersion="20" ma:contentTypeDescription="Create a new document." ma:contentTypeScope="" ma:versionID="a59a65151d8a41c9f76693ef35e8a276">
  <xsd:schema xmlns:xsd="http://www.w3.org/2001/XMLSchema" xmlns:xs="http://www.w3.org/2001/XMLSchema" xmlns:p="http://schemas.microsoft.com/office/2006/metadata/properties" xmlns:ns1="http://schemas.microsoft.com/sharepoint/v3" xmlns:ns2="1da773ee-91ff-43b0-9965-ff9fdade63c3" xmlns:ns3="31e4dd4c-bc78-4b15-a648-254ac474d9e8" targetNamespace="http://schemas.microsoft.com/office/2006/metadata/properties" ma:root="true" ma:fieldsID="7d6f961e72ab1d23d05e5f719225ddd7" ns1:_="" ns2:_="" ns3:_="">
    <xsd:import namespace="http://schemas.microsoft.com/sharepoint/v3"/>
    <xsd:import namespace="1da773ee-91ff-43b0-9965-ff9fdade63c3"/>
    <xsd:import namespace="31e4dd4c-bc78-4b15-a648-254ac474d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773ee-91ff-43b0-9965-ff9fdade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4dd4c-bc78-4b15-a648-254ac474d9e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020b424-aff7-4403-9765-2fbbb5750115}" ma:internalName="TaxCatchAll" ma:showField="CatchAllData" ma:web="31e4dd4c-bc78-4b15-a648-254ac474d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a773ee-91ff-43b0-9965-ff9fdade63c3">
      <Terms xmlns="http://schemas.microsoft.com/office/infopath/2007/PartnerControls"/>
    </lcf76f155ced4ddcb4097134ff3c332f>
    <TaxCatchAll xmlns="31e4dd4c-bc78-4b15-a648-254ac474d9e8" xsi:nil="true"/>
    <_ip_UnifiedCompliancePolicyUIAction xmlns="http://schemas.microsoft.com/sharepoint/v3" xsi:nil="true"/>
    <_Flow_SignoffStatus xmlns="1da773ee-91ff-43b0-9965-ff9fdade63c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09AA3D-C5DB-4535-8B67-C9160F50B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CEF124-08EA-49EA-A358-CF6E60B8A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9AD47A-BF8E-47CC-ADD7-50EC009B4E5F}"/>
</file>

<file path=customXml/itemProps4.xml><?xml version="1.0" encoding="utf-8"?>
<ds:datastoreItem xmlns:ds="http://schemas.openxmlformats.org/officeDocument/2006/customXml" ds:itemID="{3B1A5B83-D394-422C-BC4E-3F417CAF094C}">
  <ds:schemaRefs>
    <ds:schemaRef ds:uri="http://schemas.microsoft.com/office/2006/metadata/properties"/>
    <ds:schemaRef ds:uri="http://schemas.microsoft.com/office/infopath/2007/PartnerControls"/>
    <ds:schemaRef ds:uri="1da773ee-91ff-43b0-9965-ff9fdade63c3"/>
    <ds:schemaRef ds:uri="31e4dd4c-bc78-4b15-a648-254ac474d9e8"/>
  </ds:schemaRefs>
</ds:datastoreItem>
</file>

<file path=docMetadata/LabelInfo.xml><?xml version="1.0" encoding="utf-8"?>
<clbl:labelList xmlns:clbl="http://schemas.microsoft.com/office/2020/mipLabelMetadata">
  <clbl:label id="{b5396b3f-dc01-41c6-a648-ab88fc50c118}" enabled="0" method="" siteId="{b5396b3f-dc01-41c6-a648-ab88fc50c1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Cranstoun (Word Portrait) Template 2022</Template>
  <TotalTime>5</TotalTime>
  <Pages>4</Pages>
  <Words>751</Words>
  <Characters>4696</Characters>
  <Application>Microsoft Office Word</Application>
  <DocSecurity>0</DocSecurity>
  <Lines>138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HANDBOOK</vt:lpstr>
    </vt:vector>
  </TitlesOfParts>
  <Company>Education Services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HANDBOOK</dc:title>
  <dc:creator>Michelle Dicey</dc:creator>
  <cp:lastModifiedBy>Sarah Randerson</cp:lastModifiedBy>
  <cp:revision>9</cp:revision>
  <cp:lastPrinted>2011-07-11T14:19:00Z</cp:lastPrinted>
  <dcterms:created xsi:type="dcterms:W3CDTF">2024-11-29T16:24:00Z</dcterms:created>
  <dcterms:modified xsi:type="dcterms:W3CDTF">2026-08-05T12:30:00Z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0x0101006DB103A47AE17240834208661CB572FE</vt:lpwstr>
  </property>
  <property fmtid="{D5CDD505-2E9C-101B-9397-08002B2CF9AE}" pid="3" name="MediaServiceImageTags">
    <vt:lpwstr/>
  </property>
</Properties>
</file>