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9260" w14:textId="2034D131" w:rsidR="0002354B" w:rsidRDefault="0002354B" w:rsidP="001910FF">
      <w:pPr>
        <w:pStyle w:val="CranstounStyle1"/>
      </w:pPr>
      <w:r>
        <w:drawing>
          <wp:anchor distT="0" distB="0" distL="114300" distR="114300" simplePos="0" relativeHeight="251660799" behindDoc="0" locked="0" layoutInCell="1" allowOverlap="1" wp14:anchorId="254A11AE" wp14:editId="79AE1A7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5230" cy="5757545"/>
            <wp:effectExtent l="0" t="0" r="7620" b="0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57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78F30" w14:textId="77777777" w:rsidR="0002354B" w:rsidRDefault="0002354B" w:rsidP="001910FF">
      <w:pPr>
        <w:pStyle w:val="CranstounStyle1"/>
      </w:pPr>
    </w:p>
    <w:p w14:paraId="11B6C299" w14:textId="77777777" w:rsidR="0002354B" w:rsidRDefault="0002354B" w:rsidP="001910FF">
      <w:pPr>
        <w:pStyle w:val="CranstounStyle1"/>
      </w:pPr>
    </w:p>
    <w:p w14:paraId="55065B77" w14:textId="77777777" w:rsidR="0002354B" w:rsidRDefault="0002354B" w:rsidP="001910FF">
      <w:pPr>
        <w:pStyle w:val="CranstounStyle1"/>
      </w:pPr>
    </w:p>
    <w:p w14:paraId="5C0DC231" w14:textId="77777777" w:rsidR="0002354B" w:rsidRDefault="0002354B" w:rsidP="001910FF">
      <w:pPr>
        <w:pStyle w:val="CranstounStyle1"/>
      </w:pPr>
    </w:p>
    <w:p w14:paraId="1FAB6E87" w14:textId="77777777" w:rsidR="0002354B" w:rsidRDefault="0002354B" w:rsidP="001910FF">
      <w:pPr>
        <w:pStyle w:val="CranstounStyle1"/>
      </w:pPr>
    </w:p>
    <w:p w14:paraId="58E457DE" w14:textId="77777777" w:rsidR="0002354B" w:rsidRDefault="0002354B" w:rsidP="001910FF">
      <w:pPr>
        <w:pStyle w:val="CranstounStyle1"/>
      </w:pPr>
    </w:p>
    <w:p w14:paraId="1D0E341E" w14:textId="77777777" w:rsidR="0002354B" w:rsidRDefault="0002354B" w:rsidP="001910FF">
      <w:pPr>
        <w:pStyle w:val="CranstounStyle1"/>
      </w:pPr>
    </w:p>
    <w:p w14:paraId="188A58F1" w14:textId="77777777" w:rsidR="0002354B" w:rsidRDefault="0002354B" w:rsidP="001910FF">
      <w:pPr>
        <w:pStyle w:val="CranstounStyle1"/>
      </w:pPr>
    </w:p>
    <w:p w14:paraId="4E88B39F" w14:textId="77777777" w:rsidR="0002354B" w:rsidRDefault="0002354B" w:rsidP="001910FF">
      <w:pPr>
        <w:pStyle w:val="CranstounStyle1"/>
      </w:pPr>
    </w:p>
    <w:p w14:paraId="0E40EB5C" w14:textId="77777777" w:rsidR="0002354B" w:rsidRDefault="0002354B" w:rsidP="001910FF">
      <w:pPr>
        <w:pStyle w:val="CranstounStyle1"/>
      </w:pPr>
    </w:p>
    <w:p w14:paraId="54D3620E" w14:textId="77777777" w:rsidR="0002354B" w:rsidRDefault="0002354B" w:rsidP="001910FF">
      <w:pPr>
        <w:pStyle w:val="CranstounStyle1"/>
      </w:pPr>
    </w:p>
    <w:p w14:paraId="6FC2276C" w14:textId="77777777" w:rsidR="0002354B" w:rsidRDefault="0002354B" w:rsidP="001910FF">
      <w:pPr>
        <w:pStyle w:val="CranstounStyle1"/>
      </w:pPr>
    </w:p>
    <w:p w14:paraId="75723486" w14:textId="77777777" w:rsidR="0002354B" w:rsidRDefault="0002354B" w:rsidP="001910FF">
      <w:pPr>
        <w:pStyle w:val="CranstounStyle1"/>
      </w:pPr>
    </w:p>
    <w:p w14:paraId="2F2ECAD2" w14:textId="77777777" w:rsidR="0002354B" w:rsidRDefault="0002354B" w:rsidP="001910FF">
      <w:pPr>
        <w:pStyle w:val="CranstounStyle1"/>
      </w:pPr>
    </w:p>
    <w:p w14:paraId="5BC8C110" w14:textId="77777777" w:rsidR="0002354B" w:rsidRDefault="0002354B" w:rsidP="001910FF">
      <w:pPr>
        <w:pStyle w:val="CranstounStyle1"/>
      </w:pPr>
    </w:p>
    <w:p w14:paraId="7C148295" w14:textId="77777777" w:rsidR="0002354B" w:rsidRDefault="0002354B" w:rsidP="001910FF">
      <w:pPr>
        <w:pStyle w:val="CranstounStyle1"/>
      </w:pPr>
    </w:p>
    <w:p w14:paraId="433347EF" w14:textId="77777777" w:rsidR="0002354B" w:rsidRDefault="0002354B" w:rsidP="001910FF">
      <w:pPr>
        <w:pStyle w:val="CranstounStyle1"/>
      </w:pPr>
    </w:p>
    <w:p w14:paraId="4CF469F9" w14:textId="77777777" w:rsidR="0002354B" w:rsidRDefault="0002354B" w:rsidP="001910FF">
      <w:pPr>
        <w:pStyle w:val="CranstounStyle1"/>
      </w:pPr>
    </w:p>
    <w:p w14:paraId="22AB4BC6" w14:textId="77777777" w:rsidR="0002354B" w:rsidRDefault="0002354B" w:rsidP="001910FF">
      <w:pPr>
        <w:pStyle w:val="CranstounStyle1"/>
      </w:pPr>
    </w:p>
    <w:p w14:paraId="6C93B29C" w14:textId="77777777" w:rsidR="0002354B" w:rsidRDefault="0002354B" w:rsidP="001910FF">
      <w:pPr>
        <w:pStyle w:val="CranstounStyle1"/>
      </w:pPr>
    </w:p>
    <w:p w14:paraId="38D695F5" w14:textId="77777777" w:rsidR="00552277" w:rsidRDefault="00552277" w:rsidP="003C7D95">
      <w:pPr>
        <w:tabs>
          <w:tab w:val="left" w:pos="1380"/>
        </w:tabs>
        <w:rPr>
          <w:rStyle w:val="Strong"/>
          <w:rFonts w:ascii="Corbel" w:hAnsi="Corbel"/>
          <w:bCs w:val="0"/>
          <w:color w:val="8D1082"/>
          <w:sz w:val="28"/>
          <w:szCs w:val="28"/>
        </w:rPr>
      </w:pPr>
    </w:p>
    <w:p w14:paraId="1475362C" w14:textId="065FB3B7" w:rsidR="00616A2E" w:rsidRPr="00047380" w:rsidRDefault="00FF3562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>Post Information P</w:t>
      </w:r>
      <w:r w:rsidR="003C7D95" w:rsidRPr="00047380">
        <w:rPr>
          <w:rStyle w:val="Strong"/>
          <w:rFonts w:ascii="Corbel" w:hAnsi="Corbel"/>
          <w:bCs w:val="0"/>
          <w:color w:val="8D1082"/>
          <w:sz w:val="32"/>
          <w:szCs w:val="32"/>
        </w:rPr>
        <w:t xml:space="preserve">ack </w:t>
      </w:r>
    </w:p>
    <w:p w14:paraId="62081F03" w14:textId="368E8C35" w:rsidR="003C7D95" w:rsidRPr="00047380" w:rsidRDefault="00180D61" w:rsidP="003C7D95">
      <w:pPr>
        <w:tabs>
          <w:tab w:val="left" w:pos="1380"/>
        </w:tabs>
        <w:rPr>
          <w:rFonts w:ascii="Corbel" w:hAnsi="Corbel"/>
          <w:b/>
          <w:color w:val="8D1082"/>
          <w:sz w:val="32"/>
          <w:szCs w:val="32"/>
        </w:rPr>
      </w:pPr>
      <w:r>
        <w:rPr>
          <w:rFonts w:ascii="Corbel" w:hAnsi="Corbel"/>
          <w:b/>
          <w:color w:val="8D1082"/>
          <w:sz w:val="32"/>
          <w:szCs w:val="32"/>
        </w:rPr>
        <w:t>Triage/</w:t>
      </w:r>
      <w:r w:rsidR="00185502">
        <w:rPr>
          <w:rFonts w:ascii="Corbel" w:hAnsi="Corbel"/>
          <w:b/>
          <w:color w:val="8D1082"/>
          <w:sz w:val="32"/>
          <w:szCs w:val="32"/>
        </w:rPr>
        <w:t xml:space="preserve">Administrator </w:t>
      </w:r>
      <w:r w:rsidR="002D60D5">
        <w:rPr>
          <w:rFonts w:ascii="Corbel" w:hAnsi="Corbel"/>
          <w:b/>
          <w:color w:val="8D1082"/>
          <w:sz w:val="32"/>
          <w:szCs w:val="32"/>
        </w:rPr>
        <w:t xml:space="preserve"> </w:t>
      </w:r>
    </w:p>
    <w:p w14:paraId="1FD31D7B" w14:textId="0CB34082" w:rsidR="00C91FB7" w:rsidRPr="001910FF" w:rsidRDefault="00C91FB7" w:rsidP="001910FF">
      <w:pPr>
        <w:pStyle w:val="CranstounStyle1"/>
        <w:rPr>
          <w:rStyle w:val="Strong"/>
          <w:b/>
          <w:bCs w:val="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34"/>
        <w:gridCol w:w="6283"/>
      </w:tblGrid>
      <w:tr w:rsidR="0002354B" w14:paraId="0E656E8A" w14:textId="77777777" w:rsidTr="0002354B">
        <w:tc>
          <w:tcPr>
            <w:tcW w:w="1516" w:type="pct"/>
            <w:shd w:val="clear" w:color="auto" w:fill="FF5A00"/>
          </w:tcPr>
          <w:p w14:paraId="6001B7F6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Service</w:t>
            </w:r>
          </w:p>
        </w:tc>
        <w:tc>
          <w:tcPr>
            <w:tcW w:w="3484" w:type="pct"/>
          </w:tcPr>
          <w:p w14:paraId="3CFB43D1" w14:textId="7DCEE338" w:rsidR="0002354B" w:rsidRPr="00425A75" w:rsidRDefault="00180D61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Wakefield Domestic abuse Service </w:t>
            </w:r>
            <w:r w:rsidR="002D60D5"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</w:tr>
      <w:tr w:rsidR="0002354B" w14:paraId="696152AE" w14:textId="77777777" w:rsidTr="0002354B">
        <w:tc>
          <w:tcPr>
            <w:tcW w:w="1516" w:type="pct"/>
            <w:shd w:val="clear" w:color="auto" w:fill="FF5A00"/>
          </w:tcPr>
          <w:p w14:paraId="644E4DCB" w14:textId="77777777" w:rsidR="0002354B" w:rsidRPr="00425A75" w:rsidRDefault="0002354B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</w:pPr>
            <w:r w:rsidRPr="00425A75">
              <w:rPr>
                <w:rFonts w:ascii="Corbel" w:hAnsi="Corbel"/>
                <w:b/>
                <w:color w:val="FFFFFF" w:themeColor="background1"/>
                <w:sz w:val="22"/>
                <w:szCs w:val="22"/>
              </w:rPr>
              <w:t>Location</w:t>
            </w:r>
          </w:p>
        </w:tc>
        <w:tc>
          <w:tcPr>
            <w:tcW w:w="3484" w:type="pct"/>
          </w:tcPr>
          <w:p w14:paraId="2B0B3E49" w14:textId="497181A8" w:rsidR="0002354B" w:rsidRPr="00425A75" w:rsidRDefault="00180D61" w:rsidP="0039778C">
            <w:pPr>
              <w:tabs>
                <w:tab w:val="left" w:pos="1380"/>
              </w:tabs>
              <w:spacing w:before="120" w:after="120"/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Wakefield </w:t>
            </w:r>
          </w:p>
        </w:tc>
      </w:tr>
    </w:tbl>
    <w:p w14:paraId="25603614" w14:textId="77777777" w:rsidR="0002354B" w:rsidRDefault="0002354B" w:rsidP="001910FF">
      <w:pPr>
        <w:pStyle w:val="CranstounSubheading"/>
        <w:rPr>
          <w:rStyle w:val="Strong"/>
          <w:bCs w:val="0"/>
        </w:rPr>
      </w:pPr>
    </w:p>
    <w:tbl>
      <w:tblPr>
        <w:tblStyle w:val="TableGrid"/>
        <w:tblW w:w="0" w:type="auto"/>
        <w:shd w:val="clear" w:color="auto" w:fill="92278F"/>
        <w:tblLook w:val="04A0" w:firstRow="1" w:lastRow="0" w:firstColumn="1" w:lastColumn="0" w:noHBand="0" w:noVBand="1"/>
      </w:tblPr>
      <w:tblGrid>
        <w:gridCol w:w="9027"/>
      </w:tblGrid>
      <w:tr w:rsidR="0002354B" w14:paraId="49665C62" w14:textId="77777777" w:rsidTr="0039778C"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  <w:shd w:val="clear" w:color="auto" w:fill="92278F"/>
          </w:tcPr>
          <w:p w14:paraId="63149899" w14:textId="1B77F610" w:rsidR="003C7D95" w:rsidRPr="003C7D95" w:rsidRDefault="0002354B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bookmarkStart w:id="0" w:name="_Hlk106628215"/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Cranstoun is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>social justice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 and </w:t>
            </w:r>
            <w:r w:rsidR="003C7D95"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harm reduction </w:t>
            </w:r>
            <w:r w:rsidR="003C7D95"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charity with global ambition. </w:t>
            </w:r>
          </w:p>
          <w:p w14:paraId="6135078E" w14:textId="7777777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Vision: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be a world-class leader in rebuilding lives. </w:t>
            </w:r>
          </w:p>
          <w:p w14:paraId="3AEB8F9D" w14:textId="533E0BE7" w:rsidR="003C7D95" w:rsidRPr="003C7D95" w:rsidRDefault="003C7D95" w:rsidP="003C7D95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Purpose: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To inspire and empower people to live healthier and safer lives. </w:t>
            </w:r>
          </w:p>
          <w:p w14:paraId="7AD1458E" w14:textId="4C954BFD" w:rsidR="0002354B" w:rsidRPr="00552277" w:rsidRDefault="003C7D95" w:rsidP="00552277">
            <w:pPr>
              <w:tabs>
                <w:tab w:val="left" w:pos="1380"/>
              </w:tabs>
              <w:spacing w:before="240" w:after="240"/>
              <w:ind w:left="284" w:right="284"/>
              <w:jc w:val="both"/>
              <w:rPr>
                <w:rFonts w:ascii="Corbel" w:hAnsi="Corbel"/>
                <w:color w:val="FFFFFF" w:themeColor="background1"/>
                <w:sz w:val="22"/>
                <w:szCs w:val="22"/>
              </w:rPr>
            </w:pPr>
            <w:r w:rsidRPr="003C7D95">
              <w:rPr>
                <w:rFonts w:ascii="Corbel" w:hAnsi="Corbel"/>
                <w:b/>
                <w:bCs/>
                <w:color w:val="FFFFFF" w:themeColor="background1"/>
                <w:sz w:val="22"/>
                <w:szCs w:val="22"/>
              </w:rPr>
              <w:t xml:space="preserve">Values: </w:t>
            </w:r>
            <w:r w:rsidRPr="003C7D95">
              <w:rPr>
                <w:rFonts w:ascii="Corbel" w:hAnsi="Corbel"/>
                <w:color w:val="FFFFFF" w:themeColor="background1"/>
                <w:sz w:val="22"/>
                <w:szCs w:val="22"/>
              </w:rPr>
              <w:t xml:space="preserve">Ambitious, Creative, Compassionate, Collaborative, Respectful. </w:t>
            </w:r>
          </w:p>
        </w:tc>
      </w:tr>
      <w:bookmarkEnd w:id="0"/>
    </w:tbl>
    <w:p w14:paraId="0F2E228C" w14:textId="099B6703" w:rsidR="00616A2E" w:rsidRDefault="00616A2E" w:rsidP="001910FF">
      <w:pPr>
        <w:pStyle w:val="CranstounSubheading"/>
        <w:rPr>
          <w:rStyle w:val="Strong"/>
          <w:bCs w:val="0"/>
        </w:rPr>
      </w:pPr>
    </w:p>
    <w:p w14:paraId="24A4DF72" w14:textId="4C98177A" w:rsidR="003C2D80" w:rsidRDefault="005C28C0" w:rsidP="00F55C88">
      <w:pPr>
        <w:pStyle w:val="CranstounSubheading"/>
        <w:rPr>
          <w:rStyle w:val="Strong"/>
          <w:bCs w:val="0"/>
          <w:color w:val="8D1082"/>
        </w:rPr>
      </w:pPr>
      <w:r w:rsidRPr="001910FF">
        <w:rPr>
          <w:noProof/>
        </w:rPr>
        <w:drawing>
          <wp:anchor distT="0" distB="0" distL="114300" distR="114300" simplePos="0" relativeHeight="251662847" behindDoc="0" locked="0" layoutInCell="1" allowOverlap="1" wp14:anchorId="38A8FA40" wp14:editId="61F8CA35">
            <wp:simplePos x="0" y="0"/>
            <wp:positionH relativeFrom="margin">
              <wp:align>right</wp:align>
            </wp:positionH>
            <wp:positionV relativeFrom="paragraph">
              <wp:posOffset>359744</wp:posOffset>
            </wp:positionV>
            <wp:extent cx="2018665" cy="410629"/>
            <wp:effectExtent l="0" t="0" r="635" b="8890"/>
            <wp:wrapNone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4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EEA1E" w14:textId="70E1E1EB" w:rsidR="00C91FB7" w:rsidRPr="00616A2E" w:rsidRDefault="00616A2E" w:rsidP="00CF68C3">
      <w:pPr>
        <w:pStyle w:val="CranstounSubheading"/>
        <w:rPr>
          <w:rStyle w:val="Strong"/>
          <w:b w:val="0"/>
          <w:bCs w:val="0"/>
          <w:color w:val="8D1082"/>
        </w:rPr>
      </w:pPr>
      <w:r w:rsidRPr="00616A2E">
        <w:rPr>
          <w:rStyle w:val="Strong"/>
          <w:bCs w:val="0"/>
          <w:color w:val="8D1082"/>
        </w:rPr>
        <w:lastRenderedPageBreak/>
        <w:t xml:space="preserve">Job description </w:t>
      </w:r>
    </w:p>
    <w:p w14:paraId="470D325F" w14:textId="6055672B" w:rsid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Job purpose / context:</w:t>
      </w:r>
      <w:r w:rsidRPr="00616A2E">
        <w:rPr>
          <w:rFonts w:ascii="Corbel" w:hAnsi="Corbel" w:cs="Arial"/>
          <w:bCs/>
          <w:noProof/>
          <w:color w:val="8D1082"/>
          <w:sz w:val="22"/>
          <w:szCs w:val="22"/>
        </w:rPr>
        <w:t xml:space="preserve"> </w:t>
      </w:r>
    </w:p>
    <w:p w14:paraId="4763B64F" w14:textId="5792C0B0" w:rsidR="00A26BC9" w:rsidRDefault="00A26BC9" w:rsidP="00CF68C3">
      <w:pPr>
        <w:tabs>
          <w:tab w:val="left" w:pos="1380"/>
        </w:tabs>
        <w:spacing w:line="276" w:lineRule="auto"/>
        <w:jc w:val="both"/>
        <w:rPr>
          <w:rFonts w:ascii="Corbel" w:hAnsi="Corbel" w:cs="Arial"/>
          <w:bCs/>
          <w:noProof/>
          <w:color w:val="8D1082"/>
          <w:sz w:val="22"/>
          <w:szCs w:val="22"/>
        </w:rPr>
      </w:pPr>
    </w:p>
    <w:p w14:paraId="1FE798EE" w14:textId="77777777" w:rsidR="00185502" w:rsidRPr="003B47CF" w:rsidRDefault="00185502" w:rsidP="00185502">
      <w:pPr>
        <w:numPr>
          <w:ilvl w:val="0"/>
          <w:numId w:val="27"/>
        </w:numPr>
        <w:jc w:val="both"/>
        <w:rPr>
          <w:rFonts w:ascii="Corbel" w:hAnsi="Corbel"/>
          <w:sz w:val="22"/>
          <w:szCs w:val="22"/>
        </w:rPr>
      </w:pPr>
      <w:r w:rsidRPr="003B47CF">
        <w:rPr>
          <w:rFonts w:ascii="Corbel" w:hAnsi="Corbel"/>
          <w:sz w:val="22"/>
          <w:szCs w:val="22"/>
        </w:rPr>
        <w:t xml:space="preserve">Support all members of the team in providing high quality and comprehensive customer relations and an effective administration function. </w:t>
      </w:r>
    </w:p>
    <w:p w14:paraId="12E2A753" w14:textId="77777777" w:rsidR="00185502" w:rsidRPr="00180D61" w:rsidRDefault="00185502" w:rsidP="00185502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 w:rsidRPr="003B47CF">
        <w:rPr>
          <w:rFonts w:ascii="Corbel" w:hAnsi="Corbel"/>
          <w:sz w:val="22"/>
          <w:szCs w:val="22"/>
        </w:rPr>
        <w:t>Support and/or undertake a number of administration functions within the office / service</w:t>
      </w:r>
    </w:p>
    <w:p w14:paraId="51F0172D" w14:textId="1EDE6B00" w:rsidR="00180D61" w:rsidRPr="00180D61" w:rsidRDefault="00180D61" w:rsidP="00185502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2"/>
          <w:szCs w:val="22"/>
        </w:rPr>
        <w:t>Be the initial contact with victim survivors and provide a triage function to standard risk/self-referrals.</w:t>
      </w:r>
    </w:p>
    <w:p w14:paraId="413BC023" w14:textId="70C609E8" w:rsidR="00180D61" w:rsidRPr="0031258D" w:rsidRDefault="00180D61" w:rsidP="00185502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31258D">
        <w:rPr>
          <w:rFonts w:ascii="Corbel" w:hAnsi="Corbel"/>
          <w:sz w:val="22"/>
          <w:szCs w:val="22"/>
        </w:rPr>
        <w:t xml:space="preserve">Offer information advice and guidance to stakeholders/referrers and to people who use our service </w:t>
      </w:r>
    </w:p>
    <w:p w14:paraId="0672114D" w14:textId="4BF85462" w:rsidR="00180D61" w:rsidRDefault="00180D61" w:rsidP="00185502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b/>
          <w:bCs/>
          <w:sz w:val="20"/>
          <w:szCs w:val="20"/>
        </w:rPr>
      </w:pPr>
      <w:r w:rsidRPr="0031258D">
        <w:rPr>
          <w:rFonts w:ascii="Corbel" w:hAnsi="Corbel"/>
          <w:sz w:val="22"/>
          <w:szCs w:val="22"/>
        </w:rPr>
        <w:t>Act as single point of contact (SPOC) for the service</w:t>
      </w:r>
      <w:r w:rsidRPr="0031258D">
        <w:rPr>
          <w:rFonts w:ascii="Corbel" w:hAnsi="Corbel"/>
          <w:b/>
          <w:bCs/>
          <w:sz w:val="20"/>
          <w:szCs w:val="20"/>
        </w:rPr>
        <w:t xml:space="preserve"> </w:t>
      </w:r>
    </w:p>
    <w:p w14:paraId="319243D0" w14:textId="391FA207" w:rsidR="0031258D" w:rsidRPr="00213EA7" w:rsidRDefault="0031258D" w:rsidP="00185502">
      <w:pPr>
        <w:pStyle w:val="ListParagraph"/>
        <w:numPr>
          <w:ilvl w:val="0"/>
          <w:numId w:val="27"/>
        </w:numPr>
        <w:tabs>
          <w:tab w:val="left" w:pos="1380"/>
        </w:tabs>
        <w:jc w:val="both"/>
        <w:rPr>
          <w:rFonts w:ascii="Corbel" w:hAnsi="Corbel"/>
          <w:sz w:val="22"/>
          <w:szCs w:val="22"/>
        </w:rPr>
      </w:pPr>
      <w:r w:rsidRPr="00213EA7">
        <w:rPr>
          <w:rFonts w:ascii="Corbel" w:hAnsi="Corbel"/>
          <w:sz w:val="22"/>
          <w:szCs w:val="22"/>
        </w:rPr>
        <w:t xml:space="preserve">Information sharing </w:t>
      </w:r>
      <w:r w:rsidR="00213EA7" w:rsidRPr="00213EA7">
        <w:rPr>
          <w:rFonts w:ascii="Corbel" w:hAnsi="Corbel"/>
          <w:sz w:val="22"/>
          <w:szCs w:val="22"/>
        </w:rPr>
        <w:t>with partners and mutli</w:t>
      </w:r>
      <w:r w:rsidR="006947AB">
        <w:rPr>
          <w:rFonts w:ascii="Corbel" w:hAnsi="Corbel"/>
          <w:sz w:val="22"/>
          <w:szCs w:val="22"/>
        </w:rPr>
        <w:t>-</w:t>
      </w:r>
      <w:r w:rsidR="00213EA7" w:rsidRPr="00213EA7">
        <w:rPr>
          <w:rFonts w:ascii="Corbel" w:hAnsi="Corbel"/>
          <w:sz w:val="22"/>
          <w:szCs w:val="22"/>
        </w:rPr>
        <w:t>agency meetings such as MARAC, DRAM, IDART.</w:t>
      </w:r>
    </w:p>
    <w:p w14:paraId="0EC2F9B1" w14:textId="77777777" w:rsidR="00616A2E" w:rsidRPr="00213EA7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2"/>
          <w:szCs w:val="22"/>
        </w:rPr>
      </w:pPr>
    </w:p>
    <w:p w14:paraId="2F2A5A3B" w14:textId="77777777" w:rsidR="00616A2E" w:rsidRP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>Responsible to:</w:t>
      </w:r>
    </w:p>
    <w:p w14:paraId="06D45497" w14:textId="0AE7823D" w:rsidR="00616A2E" w:rsidRPr="00425A75" w:rsidRDefault="00180D61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Wakefield DASS service manager </w:t>
      </w:r>
    </w:p>
    <w:p w14:paraId="1ABDDF74" w14:textId="77777777" w:rsidR="00616A2E" w:rsidRPr="00425A75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92278F"/>
          <w:sz w:val="22"/>
          <w:szCs w:val="22"/>
        </w:rPr>
      </w:pPr>
    </w:p>
    <w:p w14:paraId="5710F3A7" w14:textId="40603345" w:rsidR="0050300D" w:rsidRPr="0050300D" w:rsidRDefault="00616A2E" w:rsidP="00F55C88">
      <w:pPr>
        <w:tabs>
          <w:tab w:val="left" w:pos="1380"/>
        </w:tabs>
        <w:spacing w:line="276" w:lineRule="auto"/>
        <w:jc w:val="both"/>
        <w:rPr>
          <w:rFonts w:ascii="Corbel" w:hAnsi="Corbel"/>
          <w:color w:val="8D1082"/>
          <w:sz w:val="22"/>
          <w:szCs w:val="22"/>
        </w:rPr>
      </w:pPr>
      <w:r w:rsidRPr="00616A2E">
        <w:rPr>
          <w:rFonts w:ascii="Corbel" w:hAnsi="Corbel"/>
          <w:color w:val="8D1082"/>
          <w:sz w:val="22"/>
          <w:szCs w:val="22"/>
        </w:rPr>
        <w:t xml:space="preserve">Responsible for: </w:t>
      </w:r>
    </w:p>
    <w:p w14:paraId="356ACE51" w14:textId="45A73759" w:rsidR="00A26BC9" w:rsidRDefault="00185502" w:rsidP="00E822E3">
      <w:pPr>
        <w:pStyle w:val="ListParagraph"/>
        <w:numPr>
          <w:ilvl w:val="0"/>
          <w:numId w:val="26"/>
        </w:numPr>
        <w:spacing w:before="240" w:after="240" w:line="276" w:lineRule="auto"/>
        <w:jc w:val="both"/>
        <w:rPr>
          <w:rFonts w:ascii="Calibri Light" w:hAnsi="Calibri Light" w:cs="Arial"/>
          <w:bCs/>
          <w:sz w:val="22"/>
          <w:szCs w:val="22"/>
        </w:rPr>
      </w:pPr>
      <w:r>
        <w:rPr>
          <w:rFonts w:ascii="Corbel" w:hAnsi="Corbel" w:cs="Arial"/>
          <w:bCs/>
          <w:color w:val="8D1082"/>
          <w:sz w:val="22"/>
          <w:szCs w:val="22"/>
        </w:rPr>
        <w:t xml:space="preserve">Administration </w:t>
      </w:r>
    </w:p>
    <w:p w14:paraId="15F3814E" w14:textId="5F957D47" w:rsidR="00880C8B" w:rsidRDefault="00880C8B" w:rsidP="00880C8B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880C8B">
        <w:rPr>
          <w:rFonts w:ascii="Corbel" w:hAnsi="Corbel" w:cs="Arial"/>
          <w:bCs/>
          <w:sz w:val="22"/>
          <w:szCs w:val="22"/>
        </w:rPr>
        <w:t xml:space="preserve">Provide a single point of proactive and regular contact for a range of professionals involved in the </w:t>
      </w:r>
      <w:r w:rsidR="005E07BA">
        <w:rPr>
          <w:rFonts w:ascii="Corbel" w:hAnsi="Corbel" w:cs="Arial"/>
          <w:bCs/>
          <w:sz w:val="22"/>
          <w:szCs w:val="22"/>
        </w:rPr>
        <w:t>reduction of domestic abuse</w:t>
      </w:r>
      <w:r w:rsidR="005F32D8">
        <w:rPr>
          <w:rFonts w:ascii="Corbel" w:hAnsi="Corbel" w:cs="Arial"/>
          <w:bCs/>
          <w:sz w:val="22"/>
          <w:szCs w:val="22"/>
        </w:rPr>
        <w:t xml:space="preserve"> in the Wakefield area</w:t>
      </w:r>
      <w:r w:rsidRPr="00880C8B">
        <w:rPr>
          <w:rFonts w:ascii="Corbel" w:hAnsi="Corbel" w:cs="Arial"/>
          <w:bCs/>
          <w:sz w:val="22"/>
          <w:szCs w:val="22"/>
        </w:rPr>
        <w:t xml:space="preserve">. </w:t>
      </w:r>
    </w:p>
    <w:p w14:paraId="79E2D46F" w14:textId="4C4732A9" w:rsidR="00A26BC9" w:rsidRDefault="00880C8B" w:rsidP="00880C8B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880C8B">
        <w:rPr>
          <w:rFonts w:ascii="Corbel" w:hAnsi="Corbel" w:cs="Arial"/>
          <w:bCs/>
          <w:sz w:val="22"/>
          <w:szCs w:val="22"/>
        </w:rPr>
        <w:t xml:space="preserve">Be flexible and willing to work in all types of environments. </w:t>
      </w:r>
      <w:r w:rsidR="00A26BC9" w:rsidRPr="00880C8B">
        <w:rPr>
          <w:rFonts w:ascii="Corbel" w:hAnsi="Corbel" w:cs="Arial"/>
          <w:bCs/>
          <w:sz w:val="22"/>
          <w:szCs w:val="22"/>
        </w:rPr>
        <w:t xml:space="preserve"> </w:t>
      </w:r>
    </w:p>
    <w:p w14:paraId="063D4A77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Respond to telecoms contact in a professional manner, ensuring all communication and related tasks are dealt with promptly and efficiently.</w:t>
      </w:r>
    </w:p>
    <w:p w14:paraId="785E5B1E" w14:textId="29E8CED6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Ensure customer relations are delivered effectively at all necessary </w:t>
      </w:r>
      <w:r w:rsidR="003B47CF" w:rsidRPr="00185502">
        <w:rPr>
          <w:rFonts w:ascii="Corbel" w:hAnsi="Corbel" w:cs="Arial"/>
          <w:bCs/>
          <w:sz w:val="22"/>
          <w:szCs w:val="22"/>
        </w:rPr>
        <w:t>times.</w:t>
      </w:r>
    </w:p>
    <w:p w14:paraId="56DA8E53" w14:textId="1F5279C6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Manage the services email </w:t>
      </w:r>
      <w:r w:rsidR="003B47CF" w:rsidRPr="00185502">
        <w:rPr>
          <w:rFonts w:ascii="Corbel" w:hAnsi="Corbel" w:cs="Arial"/>
          <w:bCs/>
          <w:sz w:val="22"/>
          <w:szCs w:val="22"/>
        </w:rPr>
        <w:t>inbox.</w:t>
      </w:r>
    </w:p>
    <w:p w14:paraId="2D7BEDA2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Provide administrative support as directed by the line manager.</w:t>
      </w:r>
    </w:p>
    <w:p w14:paraId="06583B31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Input referrals and other data onto the case management system</w:t>
      </w:r>
    </w:p>
    <w:p w14:paraId="01E38A64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Attend and take minutes of various meetings when required.</w:t>
      </w:r>
    </w:p>
    <w:p w14:paraId="1140CBAA" w14:textId="4693E44D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Draft or issue memos, letters, </w:t>
      </w:r>
      <w:r w:rsidR="003B47CF" w:rsidRPr="00185502">
        <w:rPr>
          <w:rFonts w:ascii="Corbel" w:hAnsi="Corbel" w:cs="Arial"/>
          <w:bCs/>
          <w:sz w:val="22"/>
          <w:szCs w:val="22"/>
        </w:rPr>
        <w:t>minutes,</w:t>
      </w:r>
      <w:r w:rsidRPr="00185502">
        <w:rPr>
          <w:rFonts w:ascii="Corbel" w:hAnsi="Corbel" w:cs="Arial"/>
          <w:bCs/>
          <w:sz w:val="22"/>
          <w:szCs w:val="22"/>
        </w:rPr>
        <w:t xml:space="preserve"> and reports in a professional presentable manner. This will include publicity and mail shots.</w:t>
      </w:r>
    </w:p>
    <w:p w14:paraId="7DD1E81D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Establish &amp; maintain effective and appropriate administration and record keeping systems.</w:t>
      </w:r>
    </w:p>
    <w:p w14:paraId="40BEF08F" w14:textId="1ABC8C53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Ensure collection and distribution of incoming </w:t>
      </w:r>
      <w:r w:rsidR="003B47CF" w:rsidRPr="00185502">
        <w:rPr>
          <w:rFonts w:ascii="Corbel" w:hAnsi="Corbel" w:cs="Arial"/>
          <w:bCs/>
          <w:sz w:val="22"/>
          <w:szCs w:val="22"/>
        </w:rPr>
        <w:t>post.</w:t>
      </w:r>
    </w:p>
    <w:p w14:paraId="781F6757" w14:textId="59FE479E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Ensure daily outgoing post is collected and managed as needed, including special delivery mailings as </w:t>
      </w:r>
      <w:r w:rsidR="003B47CF" w:rsidRPr="00185502">
        <w:rPr>
          <w:rFonts w:ascii="Corbel" w:hAnsi="Corbel" w:cs="Arial"/>
          <w:bCs/>
          <w:sz w:val="22"/>
          <w:szCs w:val="22"/>
        </w:rPr>
        <w:t>required.</w:t>
      </w:r>
    </w:p>
    <w:p w14:paraId="67CC5E67" w14:textId="0766A3F2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Organise and manage courier services as </w:t>
      </w:r>
      <w:r w:rsidR="003B47CF" w:rsidRPr="00185502">
        <w:rPr>
          <w:rFonts w:ascii="Corbel" w:hAnsi="Corbel" w:cs="Arial"/>
          <w:bCs/>
          <w:sz w:val="22"/>
          <w:szCs w:val="22"/>
        </w:rPr>
        <w:t>required.</w:t>
      </w:r>
    </w:p>
    <w:p w14:paraId="2D400260" w14:textId="03E5FDE5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Ensure copying and printing facilities and technology are working and have sufficient </w:t>
      </w:r>
      <w:r w:rsidR="003B47CF" w:rsidRPr="00185502">
        <w:rPr>
          <w:rFonts w:ascii="Corbel" w:hAnsi="Corbel" w:cs="Arial"/>
          <w:bCs/>
          <w:sz w:val="22"/>
          <w:szCs w:val="22"/>
        </w:rPr>
        <w:t>supplies.</w:t>
      </w:r>
    </w:p>
    <w:p w14:paraId="0BA7E782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Coordinate servicing and repair of office equipment, as required.</w:t>
      </w:r>
    </w:p>
    <w:p w14:paraId="43691668" w14:textId="77777777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Maintain sufficient levels of office stationery and supplies.</w:t>
      </w:r>
    </w:p>
    <w:p w14:paraId="78C28995" w14:textId="318D65C1" w:rsidR="00185502" w:rsidRPr="00185502" w:rsidRDefault="00185502" w:rsidP="00185502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Source competitively priced suppliers</w:t>
      </w:r>
    </w:p>
    <w:p w14:paraId="626F4DB7" w14:textId="77777777" w:rsidR="00185502" w:rsidRPr="00880C8B" w:rsidRDefault="00185502" w:rsidP="00185502">
      <w:pPr>
        <w:pStyle w:val="ListParagraph"/>
        <w:spacing w:before="240" w:after="240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25C8B0E2" w14:textId="187BB6F8" w:rsidR="0050300D" w:rsidRPr="00E95170" w:rsidRDefault="0050300D" w:rsidP="00A26BC9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8D1082"/>
          <w:sz w:val="22"/>
          <w:szCs w:val="22"/>
        </w:rPr>
      </w:pPr>
    </w:p>
    <w:p w14:paraId="0F27DBD5" w14:textId="77777777" w:rsidR="00616A2E" w:rsidRPr="00E95170" w:rsidRDefault="00616A2E" w:rsidP="00CF68C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7F5E1F4C" w14:textId="045188CD" w:rsidR="005A0A18" w:rsidRPr="005A0A18" w:rsidRDefault="0050300D" w:rsidP="005A0A18">
      <w:pPr>
        <w:pStyle w:val="ListParagraph"/>
        <w:numPr>
          <w:ilvl w:val="0"/>
          <w:numId w:val="26"/>
        </w:numPr>
        <w:spacing w:before="240" w:after="240"/>
        <w:jc w:val="both"/>
        <w:rPr>
          <w:rFonts w:ascii="Calibri Light" w:hAnsi="Calibri Light" w:cs="Arial"/>
          <w:bCs/>
          <w:sz w:val="22"/>
          <w:szCs w:val="22"/>
        </w:rPr>
      </w:pPr>
      <w:r w:rsidRPr="00E95170">
        <w:rPr>
          <w:rFonts w:ascii="Corbel" w:hAnsi="Corbel" w:cs="Arial"/>
          <w:bCs/>
          <w:color w:val="8D1082"/>
          <w:sz w:val="22"/>
          <w:szCs w:val="22"/>
        </w:rPr>
        <w:t xml:space="preserve">Case management </w:t>
      </w:r>
    </w:p>
    <w:p w14:paraId="73D455AA" w14:textId="77777777" w:rsidR="00A45D65" w:rsidRDefault="00185502" w:rsidP="005A0A18">
      <w:pPr>
        <w:pStyle w:val="ListParagraph"/>
        <w:numPr>
          <w:ilvl w:val="0"/>
          <w:numId w:val="18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Ensure new referrals are inputted onto Cranstoun’s case management system in a timely </w:t>
      </w:r>
      <w:r w:rsidR="003B47CF" w:rsidRPr="00185502">
        <w:rPr>
          <w:rFonts w:ascii="Corbel" w:hAnsi="Corbel" w:cs="Arial"/>
          <w:bCs/>
          <w:sz w:val="22"/>
          <w:szCs w:val="22"/>
        </w:rPr>
        <w:t>manner.</w:t>
      </w:r>
    </w:p>
    <w:p w14:paraId="03DB694A" w14:textId="472D721B" w:rsidR="00A45D65" w:rsidRDefault="00A45D65" w:rsidP="00A45D65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 xml:space="preserve">Triage initial referrals into the service (if triage has not been completed) </w:t>
      </w:r>
    </w:p>
    <w:p w14:paraId="1362DF67" w14:textId="77777777" w:rsidR="00A45D65" w:rsidRPr="00880C8B" w:rsidRDefault="00A45D65" w:rsidP="00A45D65">
      <w:pPr>
        <w:pStyle w:val="ListParagraph"/>
        <w:numPr>
          <w:ilvl w:val="0"/>
          <w:numId w:val="23"/>
        </w:numPr>
        <w:spacing w:before="240" w:after="240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>Provide information advice and guidance to a range of service users and professionals.</w:t>
      </w:r>
    </w:p>
    <w:p w14:paraId="5695681F" w14:textId="532129A4" w:rsidR="005A0A18" w:rsidRPr="00185502" w:rsidRDefault="005A0A18" w:rsidP="00A45D65">
      <w:pPr>
        <w:pStyle w:val="ListParagraph"/>
        <w:spacing w:before="240" w:after="240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2BBAA766" w14:textId="6584EDB0" w:rsidR="005A0A18" w:rsidRPr="00185502" w:rsidRDefault="005A0A18" w:rsidP="005A0A18">
      <w:pPr>
        <w:pStyle w:val="ListParagraph"/>
        <w:numPr>
          <w:ilvl w:val="0"/>
          <w:numId w:val="18"/>
        </w:numPr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lastRenderedPageBreak/>
        <w:t>Attend monthly case management meeting w</w:t>
      </w:r>
      <w:r w:rsidR="00185502" w:rsidRPr="00185502">
        <w:rPr>
          <w:rFonts w:ascii="Corbel" w:hAnsi="Corbel" w:cs="Arial"/>
          <w:bCs/>
          <w:sz w:val="22"/>
          <w:szCs w:val="22"/>
        </w:rPr>
        <w:t>hen required.</w:t>
      </w:r>
    </w:p>
    <w:p w14:paraId="1858EF24" w14:textId="77777777" w:rsidR="0050300D" w:rsidRPr="00185502" w:rsidRDefault="0050300D" w:rsidP="0050300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Comply with children and adult safeguarding ensuring that service users and colleagues understand and comply with the service’s safeguarding framework. </w:t>
      </w:r>
    </w:p>
    <w:p w14:paraId="26DAEA95" w14:textId="192421E7" w:rsidR="0050300D" w:rsidRPr="00185502" w:rsidRDefault="0050300D" w:rsidP="0050300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>Contribute to regular service reviews which include monitoring data</w:t>
      </w:r>
      <w:r w:rsidR="00185502" w:rsidRPr="00185502">
        <w:rPr>
          <w:rFonts w:ascii="Corbel" w:hAnsi="Corbel" w:cs="Arial"/>
          <w:bCs/>
          <w:sz w:val="22"/>
          <w:szCs w:val="22"/>
        </w:rPr>
        <w:t>.</w:t>
      </w:r>
      <w:r w:rsidRPr="00185502">
        <w:rPr>
          <w:rFonts w:ascii="Corbel" w:hAnsi="Corbel" w:cs="Arial"/>
          <w:bCs/>
          <w:sz w:val="22"/>
          <w:szCs w:val="22"/>
        </w:rPr>
        <w:t xml:space="preserve"> </w:t>
      </w:r>
    </w:p>
    <w:p w14:paraId="376619F1" w14:textId="27623287" w:rsidR="0050300D" w:rsidRPr="00185502" w:rsidRDefault="0050300D" w:rsidP="0050300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Attend monthly case management meeting with the Service Manager and other members of the </w:t>
      </w:r>
      <w:r w:rsidR="009E1E8E">
        <w:rPr>
          <w:rFonts w:ascii="Corbel" w:hAnsi="Corbel" w:cs="Arial"/>
          <w:bCs/>
          <w:sz w:val="22"/>
          <w:szCs w:val="22"/>
        </w:rPr>
        <w:t>Wakefield</w:t>
      </w:r>
      <w:r w:rsidR="005A0A18" w:rsidRPr="00185502">
        <w:rPr>
          <w:rFonts w:ascii="Corbel" w:hAnsi="Corbel" w:cs="Arial"/>
          <w:bCs/>
          <w:sz w:val="22"/>
          <w:szCs w:val="22"/>
        </w:rPr>
        <w:t xml:space="preserve"> domestic abuse </w:t>
      </w:r>
      <w:r w:rsidR="00E822E3" w:rsidRPr="00185502">
        <w:rPr>
          <w:rFonts w:ascii="Corbel" w:hAnsi="Corbel" w:cs="Arial"/>
          <w:bCs/>
          <w:sz w:val="22"/>
          <w:szCs w:val="22"/>
        </w:rPr>
        <w:t>team</w:t>
      </w:r>
      <w:r w:rsidRPr="00185502">
        <w:rPr>
          <w:rFonts w:ascii="Corbel" w:hAnsi="Corbel" w:cs="Arial"/>
          <w:bCs/>
          <w:sz w:val="22"/>
          <w:szCs w:val="22"/>
        </w:rPr>
        <w:t>.</w:t>
      </w:r>
    </w:p>
    <w:p w14:paraId="62FDF4C9" w14:textId="77777777" w:rsidR="0050300D" w:rsidRPr="00185502" w:rsidRDefault="0050300D" w:rsidP="0050300D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Attend clinical supervision. </w:t>
      </w:r>
    </w:p>
    <w:p w14:paraId="630E87F0" w14:textId="77777777" w:rsidR="003B47CF" w:rsidRDefault="0050300D" w:rsidP="003B47CF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185502">
        <w:rPr>
          <w:rFonts w:ascii="Corbel" w:hAnsi="Corbel" w:cs="Arial"/>
          <w:bCs/>
          <w:sz w:val="22"/>
          <w:szCs w:val="22"/>
        </w:rPr>
        <w:t xml:space="preserve">Take appropriate steps to protect where there is an imminent risk to another person. </w:t>
      </w:r>
    </w:p>
    <w:p w14:paraId="1A0BC5F7" w14:textId="29CAC5AF" w:rsidR="00616A2E" w:rsidRPr="003B47CF" w:rsidRDefault="0050300D" w:rsidP="003B47CF">
      <w:pPr>
        <w:pStyle w:val="ListParagraph"/>
        <w:numPr>
          <w:ilvl w:val="0"/>
          <w:numId w:val="18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3B47CF">
        <w:rPr>
          <w:rFonts w:ascii="Corbel" w:hAnsi="Corbel" w:cs="Arial"/>
          <w:bCs/>
          <w:sz w:val="22"/>
          <w:szCs w:val="22"/>
        </w:rPr>
        <w:t xml:space="preserve">Attend </w:t>
      </w:r>
      <w:r w:rsidR="00185502" w:rsidRPr="003B47CF">
        <w:rPr>
          <w:rFonts w:ascii="Corbel" w:hAnsi="Corbel" w:cs="Arial"/>
          <w:bCs/>
          <w:sz w:val="22"/>
          <w:szCs w:val="22"/>
        </w:rPr>
        <w:t>service and external meetings when required acting as minute taker.</w:t>
      </w:r>
    </w:p>
    <w:p w14:paraId="4E45E1E5" w14:textId="77777777" w:rsidR="00185502" w:rsidRPr="00185502" w:rsidRDefault="00185502" w:rsidP="00185502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09AB7BE7" w14:textId="08084875" w:rsidR="00616A2E" w:rsidRPr="00E95170" w:rsidRDefault="0050300D" w:rsidP="00E822E3">
      <w:pPr>
        <w:pStyle w:val="ListParagraph"/>
        <w:numPr>
          <w:ilvl w:val="0"/>
          <w:numId w:val="26"/>
        </w:numPr>
        <w:spacing w:before="240" w:after="240" w:line="276" w:lineRule="auto"/>
        <w:rPr>
          <w:rFonts w:ascii="Corbel" w:hAnsi="Corbel" w:cs="Arial"/>
          <w:bCs/>
          <w:color w:val="92278F"/>
          <w:sz w:val="22"/>
          <w:szCs w:val="22"/>
        </w:rPr>
      </w:pPr>
      <w:r w:rsidRPr="00E95170">
        <w:rPr>
          <w:rFonts w:ascii="Corbel" w:hAnsi="Corbel" w:cs="Arial"/>
          <w:bCs/>
          <w:color w:val="8D1082"/>
          <w:sz w:val="22"/>
          <w:szCs w:val="22"/>
        </w:rPr>
        <w:t>Recording and Administration</w:t>
      </w:r>
      <w:r w:rsidR="00616A2E" w:rsidRPr="00E95170">
        <w:rPr>
          <w:rFonts w:ascii="Corbel" w:hAnsi="Corbel" w:cs="Arial"/>
          <w:bCs/>
          <w:color w:val="92278F"/>
          <w:sz w:val="22"/>
          <w:szCs w:val="22"/>
        </w:rPr>
        <w:br/>
      </w:r>
    </w:p>
    <w:p w14:paraId="138F50E3" w14:textId="23F4D4D1" w:rsidR="00185502" w:rsidRPr="00185502" w:rsidRDefault="00E822E3" w:rsidP="00185502">
      <w:pPr>
        <w:pStyle w:val="ListParagraph"/>
        <w:numPr>
          <w:ilvl w:val="0"/>
          <w:numId w:val="19"/>
        </w:numPr>
        <w:spacing w:before="240" w:after="240" w:line="360" w:lineRule="auto"/>
        <w:ind w:left="357" w:hanging="357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Ensure that case files and records are accurate and </w:t>
      </w:r>
      <w:r w:rsidR="00185502" w:rsidRPr="00E95170">
        <w:rPr>
          <w:rFonts w:ascii="Corbel" w:hAnsi="Corbel" w:cs="Arial"/>
          <w:bCs/>
          <w:sz w:val="22"/>
          <w:szCs w:val="22"/>
        </w:rPr>
        <w:t>complete and</w:t>
      </w:r>
      <w:r w:rsidRPr="00E95170">
        <w:rPr>
          <w:rFonts w:ascii="Corbel" w:hAnsi="Corbel" w:cs="Arial"/>
          <w:bCs/>
          <w:sz w:val="22"/>
          <w:szCs w:val="22"/>
        </w:rPr>
        <w:t xml:space="preserve"> are kept and in compliance with General Data Protection Regulations (GDPR).</w:t>
      </w:r>
    </w:p>
    <w:p w14:paraId="45665889" w14:textId="77777777" w:rsidR="00E822E3" w:rsidRPr="00E95170" w:rsidRDefault="00E822E3" w:rsidP="00E822E3">
      <w:pPr>
        <w:pStyle w:val="ListParagraph"/>
        <w:numPr>
          <w:ilvl w:val="0"/>
          <w:numId w:val="19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>To enter all the required information into the agreed case management system.</w:t>
      </w:r>
    </w:p>
    <w:p w14:paraId="025F68C0" w14:textId="77777777" w:rsidR="00E822E3" w:rsidRPr="00E95170" w:rsidRDefault="00E822E3" w:rsidP="00E822E3">
      <w:pPr>
        <w:pStyle w:val="ListParagraph"/>
        <w:numPr>
          <w:ilvl w:val="0"/>
          <w:numId w:val="19"/>
        </w:numPr>
        <w:spacing w:before="240" w:after="240" w:line="360" w:lineRule="auto"/>
        <w:ind w:left="357" w:hanging="357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Daily maintenance and accurate and secure audit trail of all relevant communication. </w:t>
      </w:r>
    </w:p>
    <w:p w14:paraId="3643D656" w14:textId="77347410" w:rsidR="00E822E3" w:rsidRPr="00185502" w:rsidRDefault="00E822E3" w:rsidP="00185502">
      <w:pPr>
        <w:pStyle w:val="ListParagraph"/>
        <w:numPr>
          <w:ilvl w:val="0"/>
          <w:numId w:val="19"/>
        </w:numPr>
        <w:spacing w:before="240" w:after="240" w:line="360" w:lineRule="auto"/>
        <w:ind w:left="357" w:hanging="357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Comply with the data protection and information sharing protocols that Cranstoun has agreed to. </w:t>
      </w:r>
    </w:p>
    <w:p w14:paraId="6DDD2B32" w14:textId="18C9C96A" w:rsidR="009428FA" w:rsidRPr="00E95170" w:rsidRDefault="009428FA" w:rsidP="009428FA">
      <w:pPr>
        <w:spacing w:before="240" w:after="240" w:line="276" w:lineRule="auto"/>
        <w:jc w:val="both"/>
        <w:rPr>
          <w:rFonts w:ascii="Corbel" w:hAnsi="Corbel" w:cs="Arial"/>
          <w:bCs/>
          <w:color w:val="8D1082"/>
          <w:sz w:val="22"/>
          <w:szCs w:val="22"/>
        </w:rPr>
      </w:pPr>
      <w:r w:rsidRPr="00E95170">
        <w:rPr>
          <w:rFonts w:ascii="Corbel" w:hAnsi="Corbel" w:cs="Arial"/>
          <w:bCs/>
          <w:color w:val="8D1082"/>
          <w:sz w:val="22"/>
          <w:szCs w:val="22"/>
        </w:rPr>
        <w:t xml:space="preserve">5.         General </w:t>
      </w:r>
    </w:p>
    <w:p w14:paraId="039AFF14" w14:textId="39918016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Remain up-to-date and compliant with all relevant legislation connected to your work, including organisational procedures, policies and professional codes of conduct and practice guidance, </w:t>
      </w:r>
      <w:r w:rsidR="003B47CF" w:rsidRPr="00E95170">
        <w:rPr>
          <w:rFonts w:ascii="Corbel" w:hAnsi="Corbel" w:cs="Arial"/>
          <w:bCs/>
          <w:sz w:val="22"/>
          <w:szCs w:val="22"/>
        </w:rPr>
        <w:t>to</w:t>
      </w:r>
      <w:r w:rsidRPr="00E95170">
        <w:rPr>
          <w:rFonts w:ascii="Corbel" w:hAnsi="Corbel" w:cs="Arial"/>
          <w:bCs/>
          <w:sz w:val="22"/>
          <w:szCs w:val="22"/>
        </w:rPr>
        <w:t xml:space="preserve"> uphold standards of best practice. </w:t>
      </w:r>
    </w:p>
    <w:p w14:paraId="6C385E95" w14:textId="77777777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Represent the service at local events; deliver training and presentations as required. </w:t>
      </w:r>
    </w:p>
    <w:p w14:paraId="6893F426" w14:textId="55734520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Be committed to </w:t>
      </w:r>
      <w:r w:rsidR="00872D0C">
        <w:rPr>
          <w:rFonts w:ascii="Corbel" w:hAnsi="Corbel" w:cs="Arial"/>
          <w:bCs/>
          <w:sz w:val="22"/>
          <w:szCs w:val="22"/>
        </w:rPr>
        <w:t xml:space="preserve">attending </w:t>
      </w:r>
      <w:r w:rsidRPr="00E95170">
        <w:rPr>
          <w:rFonts w:ascii="Corbel" w:hAnsi="Corbel" w:cs="Arial"/>
          <w:bCs/>
          <w:sz w:val="22"/>
          <w:szCs w:val="22"/>
        </w:rPr>
        <w:t xml:space="preserve">regular training. </w:t>
      </w:r>
    </w:p>
    <w:p w14:paraId="0F0A503E" w14:textId="2680C35E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Act with integrity and respect when interacting with service users, employees, </w:t>
      </w:r>
      <w:r w:rsidR="003B47CF" w:rsidRPr="00E95170">
        <w:rPr>
          <w:rFonts w:ascii="Corbel" w:hAnsi="Corbel" w:cs="Arial"/>
          <w:bCs/>
          <w:sz w:val="22"/>
          <w:szCs w:val="22"/>
        </w:rPr>
        <w:t>agencies,</w:t>
      </w:r>
      <w:r w:rsidRPr="00E95170">
        <w:rPr>
          <w:rFonts w:ascii="Corbel" w:hAnsi="Corbel" w:cs="Arial"/>
          <w:bCs/>
          <w:sz w:val="22"/>
          <w:szCs w:val="22"/>
        </w:rPr>
        <w:t xml:space="preserve"> and individuals. </w:t>
      </w:r>
    </w:p>
    <w:p w14:paraId="19B5065C" w14:textId="0B172C0C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Competent in defensible decision making, </w:t>
      </w:r>
      <w:r w:rsidR="003B47CF" w:rsidRPr="00E95170">
        <w:rPr>
          <w:rFonts w:ascii="Corbel" w:hAnsi="Corbel" w:cs="Arial"/>
          <w:bCs/>
          <w:sz w:val="22"/>
          <w:szCs w:val="22"/>
        </w:rPr>
        <w:t>recording,</w:t>
      </w:r>
      <w:r w:rsidRPr="00E95170">
        <w:rPr>
          <w:rFonts w:ascii="Corbel" w:hAnsi="Corbel" w:cs="Arial"/>
          <w:bCs/>
          <w:sz w:val="22"/>
          <w:szCs w:val="22"/>
        </w:rPr>
        <w:t xml:space="preserve"> and being held </w:t>
      </w:r>
      <w:r w:rsidR="003B47CF" w:rsidRPr="00E95170">
        <w:rPr>
          <w:rFonts w:ascii="Corbel" w:hAnsi="Corbel" w:cs="Arial"/>
          <w:bCs/>
          <w:sz w:val="22"/>
          <w:szCs w:val="22"/>
        </w:rPr>
        <w:t>accountable.</w:t>
      </w:r>
      <w:r w:rsidRPr="00E95170">
        <w:rPr>
          <w:rFonts w:ascii="Corbel" w:hAnsi="Corbel" w:cs="Arial"/>
          <w:bCs/>
          <w:sz w:val="22"/>
          <w:szCs w:val="22"/>
        </w:rPr>
        <w:t xml:space="preserve"> </w:t>
      </w:r>
    </w:p>
    <w:p w14:paraId="11B0ED10" w14:textId="1D52B01D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Adhere to the terms and conditions of employment agreed with Cranstoun, working within the policies of the </w:t>
      </w:r>
      <w:r w:rsidR="003B47CF" w:rsidRPr="00E95170">
        <w:rPr>
          <w:rFonts w:ascii="Corbel" w:hAnsi="Corbel" w:cs="Arial"/>
          <w:bCs/>
          <w:sz w:val="22"/>
          <w:szCs w:val="22"/>
        </w:rPr>
        <w:t>organisation.</w:t>
      </w:r>
    </w:p>
    <w:p w14:paraId="4B83428D" w14:textId="77777777" w:rsidR="009428FA" w:rsidRPr="00E95170" w:rsidRDefault="009428FA" w:rsidP="009428FA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>Undertake any additional duties as may be reasonably required and requested from time to time by Cranstoun or project funders.</w:t>
      </w:r>
    </w:p>
    <w:p w14:paraId="0B676175" w14:textId="77777777" w:rsidR="00616A2E" w:rsidRPr="00E95170" w:rsidRDefault="00616A2E" w:rsidP="00CF68C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1ACC5A14" w14:textId="77777777" w:rsidR="00616A2E" w:rsidRPr="00E95170" w:rsidRDefault="00616A2E" w:rsidP="00CF68C3">
      <w:pPr>
        <w:pStyle w:val="ListParagraph"/>
        <w:spacing w:before="240" w:after="240" w:line="276" w:lineRule="auto"/>
        <w:ind w:left="360"/>
        <w:rPr>
          <w:rFonts w:ascii="Corbel" w:hAnsi="Corbel" w:cs="Arial"/>
          <w:bCs/>
          <w:color w:val="92278F"/>
          <w:sz w:val="22"/>
          <w:szCs w:val="22"/>
        </w:rPr>
      </w:pPr>
    </w:p>
    <w:p w14:paraId="2CA86C16" w14:textId="3B609FD3" w:rsidR="00616A2E" w:rsidRPr="00E95170" w:rsidRDefault="00616A2E" w:rsidP="00E822E3">
      <w:pPr>
        <w:pStyle w:val="ListParagraph"/>
        <w:numPr>
          <w:ilvl w:val="0"/>
          <w:numId w:val="26"/>
        </w:numPr>
        <w:spacing w:before="240" w:after="240" w:line="276" w:lineRule="auto"/>
        <w:ind w:left="0" w:firstLine="0"/>
        <w:jc w:val="both"/>
        <w:rPr>
          <w:rFonts w:ascii="Corbel" w:hAnsi="Corbel" w:cs="Arial"/>
          <w:bCs/>
          <w:color w:val="8D1082"/>
          <w:sz w:val="22"/>
          <w:szCs w:val="22"/>
        </w:rPr>
      </w:pPr>
      <w:r w:rsidRPr="00E95170">
        <w:rPr>
          <w:rFonts w:ascii="Corbel" w:hAnsi="Corbel" w:cs="Arial"/>
          <w:bCs/>
          <w:color w:val="8D1082"/>
          <w:sz w:val="22"/>
          <w:szCs w:val="22"/>
        </w:rPr>
        <w:t xml:space="preserve">Professional </w:t>
      </w:r>
      <w:r w:rsidR="009909CD" w:rsidRPr="00E95170">
        <w:rPr>
          <w:rFonts w:ascii="Corbel" w:hAnsi="Corbel" w:cs="Arial"/>
          <w:bCs/>
          <w:color w:val="8D1082"/>
          <w:sz w:val="22"/>
          <w:szCs w:val="22"/>
        </w:rPr>
        <w:t>p</w:t>
      </w:r>
      <w:r w:rsidRPr="00E95170">
        <w:rPr>
          <w:rFonts w:ascii="Corbel" w:hAnsi="Corbel" w:cs="Arial"/>
          <w:bCs/>
          <w:color w:val="8D1082"/>
          <w:sz w:val="22"/>
          <w:szCs w:val="22"/>
        </w:rPr>
        <w:t>ractice</w:t>
      </w:r>
    </w:p>
    <w:p w14:paraId="54475205" w14:textId="77777777" w:rsidR="00616A2E" w:rsidRPr="00E95170" w:rsidRDefault="00616A2E" w:rsidP="00CF68C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4F227557" w14:textId="77777777" w:rsidR="00616A2E" w:rsidRPr="00E95170" w:rsidRDefault="00616A2E" w:rsidP="00CF68C3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Respond to and interact with individuals with respect and maintain supportive but professional boundaries. </w:t>
      </w:r>
    </w:p>
    <w:p w14:paraId="77FC572E" w14:textId="76D6746D" w:rsidR="00616A2E" w:rsidRPr="00E95170" w:rsidRDefault="00616A2E" w:rsidP="00CF68C3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Promote </w:t>
      </w:r>
      <w:r w:rsidR="009909CD" w:rsidRPr="00E95170">
        <w:rPr>
          <w:rFonts w:ascii="Corbel" w:hAnsi="Corbel" w:cs="Arial"/>
          <w:bCs/>
          <w:sz w:val="22"/>
          <w:szCs w:val="22"/>
        </w:rPr>
        <w:t>people’s</w:t>
      </w:r>
      <w:r w:rsidRPr="00E95170">
        <w:rPr>
          <w:rFonts w:ascii="Corbel" w:hAnsi="Corbel" w:cs="Arial"/>
          <w:bCs/>
          <w:sz w:val="22"/>
          <w:szCs w:val="22"/>
        </w:rPr>
        <w:t xml:space="preserve"> equality, </w:t>
      </w:r>
      <w:r w:rsidR="003B47CF" w:rsidRPr="00E95170">
        <w:rPr>
          <w:rFonts w:ascii="Corbel" w:hAnsi="Corbel" w:cs="Arial"/>
          <w:bCs/>
          <w:sz w:val="22"/>
          <w:szCs w:val="22"/>
        </w:rPr>
        <w:t>diversity,</w:t>
      </w:r>
      <w:r w:rsidRPr="00E95170">
        <w:rPr>
          <w:rFonts w:ascii="Corbel" w:hAnsi="Corbel" w:cs="Arial"/>
          <w:bCs/>
          <w:sz w:val="22"/>
          <w:szCs w:val="22"/>
        </w:rPr>
        <w:t xml:space="preserve"> and rights</w:t>
      </w:r>
      <w:r w:rsidR="008F3442" w:rsidRPr="00E95170">
        <w:rPr>
          <w:rFonts w:ascii="Corbel" w:hAnsi="Corbel" w:cs="Arial"/>
          <w:bCs/>
          <w:sz w:val="22"/>
          <w:szCs w:val="22"/>
        </w:rPr>
        <w:t>.</w:t>
      </w:r>
      <w:r w:rsidRPr="00E95170">
        <w:rPr>
          <w:rFonts w:ascii="Corbel" w:hAnsi="Corbel" w:cs="Arial"/>
          <w:bCs/>
          <w:sz w:val="22"/>
          <w:szCs w:val="22"/>
        </w:rPr>
        <w:t xml:space="preserve"> </w:t>
      </w:r>
    </w:p>
    <w:p w14:paraId="26A971FA" w14:textId="321F9330" w:rsidR="00616A2E" w:rsidRPr="00E95170" w:rsidRDefault="00616A2E" w:rsidP="00CF68C3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Promote choice, </w:t>
      </w:r>
      <w:r w:rsidR="003B47CF" w:rsidRPr="00E95170">
        <w:rPr>
          <w:rFonts w:ascii="Corbel" w:hAnsi="Corbel" w:cs="Arial"/>
          <w:bCs/>
          <w:sz w:val="22"/>
          <w:szCs w:val="22"/>
        </w:rPr>
        <w:t>wellbeing,</w:t>
      </w:r>
      <w:r w:rsidRPr="00E95170">
        <w:rPr>
          <w:rFonts w:ascii="Corbel" w:hAnsi="Corbel" w:cs="Arial"/>
          <w:bCs/>
          <w:sz w:val="22"/>
          <w:szCs w:val="22"/>
        </w:rPr>
        <w:t xml:space="preserve"> and the protection of individuals. </w:t>
      </w:r>
    </w:p>
    <w:p w14:paraId="721DAF58" w14:textId="64E2C39D" w:rsidR="00616A2E" w:rsidRPr="00E95170" w:rsidRDefault="00616A2E" w:rsidP="00CF68C3">
      <w:pPr>
        <w:pStyle w:val="ListParagraph"/>
        <w:numPr>
          <w:ilvl w:val="0"/>
          <w:numId w:val="20"/>
        </w:numPr>
        <w:spacing w:before="240" w:after="240" w:line="276" w:lineRule="auto"/>
        <w:jc w:val="both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>Take responsibility to use supervision structure and use active participation in the appraisal system</w:t>
      </w:r>
      <w:r w:rsidR="009909CD" w:rsidRPr="00E95170">
        <w:rPr>
          <w:rFonts w:ascii="Corbel" w:hAnsi="Corbel" w:cs="Arial"/>
          <w:bCs/>
          <w:sz w:val="22"/>
          <w:szCs w:val="22"/>
        </w:rPr>
        <w:t>.</w:t>
      </w:r>
      <w:r w:rsidRPr="00E95170">
        <w:rPr>
          <w:rFonts w:ascii="Corbel" w:hAnsi="Corbel" w:cs="Arial"/>
          <w:bCs/>
          <w:sz w:val="22"/>
          <w:szCs w:val="22"/>
        </w:rPr>
        <w:t xml:space="preserve"> </w:t>
      </w:r>
    </w:p>
    <w:p w14:paraId="77DCB84E" w14:textId="77777777" w:rsidR="00616A2E" w:rsidRPr="00E95170" w:rsidRDefault="00616A2E" w:rsidP="00CF68C3">
      <w:pPr>
        <w:pStyle w:val="ListParagraph"/>
        <w:spacing w:before="240" w:after="240" w:line="276" w:lineRule="auto"/>
        <w:ind w:left="360"/>
        <w:jc w:val="both"/>
        <w:rPr>
          <w:rFonts w:ascii="Corbel" w:hAnsi="Corbel" w:cs="Arial"/>
          <w:bCs/>
          <w:sz w:val="22"/>
          <w:szCs w:val="22"/>
        </w:rPr>
      </w:pPr>
    </w:p>
    <w:p w14:paraId="6997738E" w14:textId="272F3B47" w:rsidR="00616A2E" w:rsidRPr="00E95170" w:rsidRDefault="00616A2E" w:rsidP="00E822E3">
      <w:pPr>
        <w:pStyle w:val="ListParagraph"/>
        <w:numPr>
          <w:ilvl w:val="0"/>
          <w:numId w:val="26"/>
        </w:numPr>
        <w:spacing w:before="240" w:after="240" w:line="276" w:lineRule="auto"/>
        <w:ind w:left="0" w:firstLine="0"/>
        <w:jc w:val="both"/>
        <w:rPr>
          <w:rFonts w:ascii="Corbel" w:hAnsi="Corbel" w:cs="Arial"/>
          <w:bCs/>
          <w:color w:val="8D1082"/>
          <w:sz w:val="22"/>
          <w:szCs w:val="22"/>
        </w:rPr>
      </w:pPr>
      <w:r w:rsidRPr="00E95170">
        <w:rPr>
          <w:rFonts w:ascii="Corbel" w:hAnsi="Corbel" w:cs="Arial"/>
          <w:bCs/>
          <w:color w:val="8D1082"/>
          <w:sz w:val="22"/>
          <w:szCs w:val="22"/>
        </w:rPr>
        <w:t xml:space="preserve">Other </w:t>
      </w:r>
      <w:r w:rsidR="009909CD" w:rsidRPr="00E95170">
        <w:rPr>
          <w:rFonts w:ascii="Corbel" w:hAnsi="Corbel" w:cs="Arial"/>
          <w:bCs/>
          <w:color w:val="8D1082"/>
          <w:sz w:val="22"/>
          <w:szCs w:val="22"/>
        </w:rPr>
        <w:t>d</w:t>
      </w:r>
      <w:r w:rsidRPr="00E95170">
        <w:rPr>
          <w:rFonts w:ascii="Corbel" w:hAnsi="Corbel" w:cs="Arial"/>
          <w:bCs/>
          <w:color w:val="8D1082"/>
          <w:sz w:val="22"/>
          <w:szCs w:val="22"/>
        </w:rPr>
        <w:t>uties</w:t>
      </w:r>
    </w:p>
    <w:p w14:paraId="72390C17" w14:textId="77777777" w:rsidR="00616A2E" w:rsidRPr="00E95170" w:rsidRDefault="00616A2E" w:rsidP="00CF68C3">
      <w:pPr>
        <w:pStyle w:val="ListParagraph"/>
        <w:spacing w:before="240" w:after="240" w:line="276" w:lineRule="auto"/>
        <w:ind w:left="0"/>
        <w:jc w:val="both"/>
        <w:rPr>
          <w:rFonts w:ascii="Corbel" w:hAnsi="Corbel" w:cs="Arial"/>
          <w:bCs/>
          <w:color w:val="92278F"/>
          <w:sz w:val="22"/>
          <w:szCs w:val="22"/>
        </w:rPr>
      </w:pPr>
    </w:p>
    <w:p w14:paraId="1191B1B7" w14:textId="39780A40" w:rsidR="00616A2E" w:rsidRPr="00E95170" w:rsidRDefault="00616A2E" w:rsidP="00E20864">
      <w:pPr>
        <w:pStyle w:val="ListParagraph"/>
        <w:numPr>
          <w:ilvl w:val="0"/>
          <w:numId w:val="16"/>
        </w:numPr>
        <w:spacing w:line="276" w:lineRule="auto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Undertake any additional duties as may be reasonably required by the </w:t>
      </w:r>
      <w:r w:rsidR="00872D0C">
        <w:rPr>
          <w:rFonts w:ascii="Corbel" w:hAnsi="Corbel" w:cs="Arial"/>
          <w:bCs/>
          <w:sz w:val="22"/>
          <w:szCs w:val="22"/>
        </w:rPr>
        <w:t>Service Manager.</w:t>
      </w:r>
    </w:p>
    <w:p w14:paraId="1D5B6790" w14:textId="474B36FD" w:rsidR="00616A2E" w:rsidRPr="00E95170" w:rsidRDefault="00616A2E" w:rsidP="00E20864">
      <w:pPr>
        <w:pStyle w:val="ListParagraph"/>
        <w:numPr>
          <w:ilvl w:val="0"/>
          <w:numId w:val="16"/>
        </w:numPr>
        <w:spacing w:line="276" w:lineRule="auto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>Actively support the day to day running of the service</w:t>
      </w:r>
      <w:r w:rsidR="009909CD" w:rsidRPr="00E95170">
        <w:rPr>
          <w:rFonts w:ascii="Corbel" w:hAnsi="Corbel" w:cs="Arial"/>
          <w:bCs/>
          <w:sz w:val="22"/>
          <w:szCs w:val="22"/>
        </w:rPr>
        <w:t>.</w:t>
      </w:r>
      <w:r w:rsidRPr="00E95170">
        <w:rPr>
          <w:rFonts w:ascii="Corbel" w:hAnsi="Corbel" w:cs="Arial"/>
          <w:bCs/>
          <w:sz w:val="22"/>
          <w:szCs w:val="22"/>
        </w:rPr>
        <w:t xml:space="preserve"> </w:t>
      </w:r>
    </w:p>
    <w:p w14:paraId="30229990" w14:textId="3EF48643" w:rsidR="009428FA" w:rsidRPr="00E95170" w:rsidRDefault="00616A2E" w:rsidP="009428FA">
      <w:pPr>
        <w:pStyle w:val="ListParagraph"/>
        <w:numPr>
          <w:ilvl w:val="0"/>
          <w:numId w:val="16"/>
        </w:numPr>
        <w:spacing w:line="276" w:lineRule="auto"/>
        <w:rPr>
          <w:rFonts w:ascii="Corbel" w:hAnsi="Corbel" w:cs="Arial"/>
          <w:bCs/>
          <w:sz w:val="22"/>
          <w:szCs w:val="22"/>
        </w:rPr>
      </w:pPr>
      <w:r w:rsidRPr="00E95170">
        <w:rPr>
          <w:rFonts w:ascii="Corbel" w:hAnsi="Corbel" w:cs="Arial"/>
          <w:bCs/>
          <w:sz w:val="22"/>
          <w:szCs w:val="22"/>
        </w:rPr>
        <w:t xml:space="preserve">This job description is subject to review and revision, as agreed by the post-holder and management team, </w:t>
      </w:r>
      <w:r w:rsidR="003B47CF" w:rsidRPr="00E95170">
        <w:rPr>
          <w:rFonts w:ascii="Corbel" w:hAnsi="Corbel" w:cs="Arial"/>
          <w:bCs/>
          <w:sz w:val="22"/>
          <w:szCs w:val="22"/>
        </w:rPr>
        <w:t>to</w:t>
      </w:r>
      <w:r w:rsidRPr="00E95170">
        <w:rPr>
          <w:rFonts w:ascii="Corbel" w:hAnsi="Corbel" w:cs="Arial"/>
          <w:bCs/>
          <w:sz w:val="22"/>
          <w:szCs w:val="22"/>
        </w:rPr>
        <w:t xml:space="preserve"> maintain a relevance to work undertaken and any changes to the demands of the internal or external environment.</w:t>
      </w:r>
    </w:p>
    <w:p w14:paraId="0CEB84AB" w14:textId="424D3DC8" w:rsidR="009428FA" w:rsidRPr="00E95170" w:rsidRDefault="009428FA" w:rsidP="009428FA">
      <w:pPr>
        <w:spacing w:line="276" w:lineRule="auto"/>
        <w:rPr>
          <w:rFonts w:ascii="Corbel" w:hAnsi="Corbel" w:cs="Arial"/>
          <w:bCs/>
          <w:sz w:val="22"/>
          <w:szCs w:val="22"/>
        </w:rPr>
      </w:pPr>
    </w:p>
    <w:p w14:paraId="2847FB33" w14:textId="77777777" w:rsidR="009428FA" w:rsidRPr="00E95170" w:rsidRDefault="009428FA" w:rsidP="009428FA">
      <w:pPr>
        <w:spacing w:line="276" w:lineRule="auto"/>
        <w:rPr>
          <w:rFonts w:ascii="Corbel" w:hAnsi="Corbel" w:cs="Arial"/>
          <w:bCs/>
          <w:sz w:val="22"/>
          <w:szCs w:val="22"/>
        </w:rPr>
      </w:pPr>
    </w:p>
    <w:p w14:paraId="0BBAB10E" w14:textId="00AD1F08" w:rsidR="00616A2E" w:rsidRDefault="00616A2E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8"/>
          <w:szCs w:val="20"/>
        </w:rPr>
      </w:pPr>
      <w:r w:rsidRPr="00552277">
        <w:rPr>
          <w:rFonts w:ascii="Corbel" w:hAnsi="Corbel"/>
          <w:b/>
          <w:bCs/>
          <w:color w:val="FF5A00"/>
          <w:sz w:val="28"/>
          <w:szCs w:val="20"/>
        </w:rPr>
        <w:t xml:space="preserve">Person specification </w:t>
      </w:r>
    </w:p>
    <w:p w14:paraId="0C8C1C59" w14:textId="76283CC6" w:rsidR="009428FA" w:rsidRDefault="009428FA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b/>
          <w:bCs/>
          <w:color w:val="FF5A00"/>
          <w:sz w:val="28"/>
          <w:szCs w:val="20"/>
        </w:rPr>
      </w:pPr>
    </w:p>
    <w:p w14:paraId="09552801" w14:textId="6149146A" w:rsidR="009428FA" w:rsidRPr="009428FA" w:rsidRDefault="009428FA" w:rsidP="009428FA">
      <w:pPr>
        <w:jc w:val="both"/>
        <w:rPr>
          <w:rFonts w:ascii="Corbel" w:hAnsi="Corbel" w:cs="Arial"/>
          <w:sz w:val="22"/>
          <w:szCs w:val="22"/>
        </w:rPr>
      </w:pPr>
      <w:r w:rsidRPr="009428FA">
        <w:rPr>
          <w:rFonts w:ascii="Corbel" w:hAnsi="Corbel" w:cs="Arial"/>
          <w:sz w:val="22"/>
          <w:szCs w:val="22"/>
        </w:rPr>
        <w:t xml:space="preserve">The post holder will have a demonstrable track record in the </w:t>
      </w:r>
      <w:r w:rsidR="00872D0C">
        <w:rPr>
          <w:rFonts w:ascii="Corbel" w:hAnsi="Corbel" w:cs="Arial"/>
          <w:sz w:val="22"/>
          <w:szCs w:val="22"/>
        </w:rPr>
        <w:t>administration of service delivery</w:t>
      </w:r>
      <w:r w:rsidRPr="009428FA">
        <w:rPr>
          <w:rFonts w:ascii="Corbel" w:hAnsi="Corbel" w:cs="Arial"/>
          <w:sz w:val="22"/>
          <w:szCs w:val="22"/>
        </w:rPr>
        <w:t xml:space="preserve"> and working as part of a multi-disciplinary team. The post holder will also be a strong role model of the Cranstoun values: ambition for service users, compassion, innovation, and, integrity.</w:t>
      </w:r>
    </w:p>
    <w:p w14:paraId="3D94FD5B" w14:textId="77777777" w:rsidR="00552277" w:rsidRPr="00552277" w:rsidRDefault="00552277" w:rsidP="00CF68C3">
      <w:pPr>
        <w:tabs>
          <w:tab w:val="left" w:pos="1380"/>
        </w:tabs>
        <w:spacing w:line="276" w:lineRule="auto"/>
        <w:jc w:val="both"/>
        <w:rPr>
          <w:rFonts w:ascii="Corbel" w:hAnsi="Corbel"/>
          <w:color w:val="FF5A00"/>
          <w:sz w:val="28"/>
          <w:szCs w:val="20"/>
        </w:rPr>
      </w:pPr>
    </w:p>
    <w:p w14:paraId="5F0543F8" w14:textId="77777777" w:rsidR="00872D0C" w:rsidRPr="00872D0C" w:rsidRDefault="00616A2E" w:rsidP="00872D0C">
      <w:pPr>
        <w:jc w:val="both"/>
        <w:rPr>
          <w:rFonts w:ascii="Calibri Light" w:hAnsi="Calibri Light" w:cs="Arial"/>
          <w:sz w:val="22"/>
          <w:szCs w:val="22"/>
        </w:rPr>
      </w:pPr>
      <w:r w:rsidRPr="00872D0C">
        <w:rPr>
          <w:rFonts w:asciiTheme="minorHAnsi" w:hAnsiTheme="minorHAnsi" w:cstheme="minorHAnsi"/>
          <w:color w:val="FF5A00"/>
          <w:sz w:val="22"/>
          <w:szCs w:val="22"/>
        </w:rPr>
        <w:t xml:space="preserve">Experience </w:t>
      </w:r>
      <w:r w:rsidR="00CF56CC" w:rsidRPr="00872D0C">
        <w:rPr>
          <w:rFonts w:asciiTheme="minorHAnsi" w:hAnsiTheme="minorHAnsi" w:cstheme="minorHAnsi"/>
          <w:color w:val="FF5A00"/>
          <w:sz w:val="22"/>
          <w:szCs w:val="22"/>
        </w:rPr>
        <w:t xml:space="preserve">Essential </w:t>
      </w:r>
    </w:p>
    <w:p w14:paraId="0FB9B8D2" w14:textId="1633DF2B" w:rsidR="00872D0C" w:rsidRPr="003B47CF" w:rsidRDefault="00872D0C" w:rsidP="00872D0C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Working in a busy office environment</w:t>
      </w:r>
    </w:p>
    <w:p w14:paraId="1E6C0362" w14:textId="757CB2DF" w:rsidR="001C24A7" w:rsidRPr="009C234A" w:rsidRDefault="00872D0C" w:rsidP="009C234A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Customer service experience</w:t>
      </w:r>
    </w:p>
    <w:p w14:paraId="44BA5977" w14:textId="77777777" w:rsidR="00872D0C" w:rsidRPr="003B47CF" w:rsidRDefault="00872D0C" w:rsidP="00872D0C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Working to and meeting deadlines</w:t>
      </w:r>
    </w:p>
    <w:p w14:paraId="3C06F4A3" w14:textId="77777777" w:rsidR="00872D0C" w:rsidRPr="003B47CF" w:rsidRDefault="00872D0C" w:rsidP="00872D0C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Managing time and prioritising workload</w:t>
      </w:r>
    </w:p>
    <w:p w14:paraId="1920D4F1" w14:textId="77777777" w:rsidR="00872D0C" w:rsidRPr="003B47CF" w:rsidRDefault="00872D0C" w:rsidP="00872D0C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Excellent IT skills and ability to use MS Office (Word, Excel, Outlook, Power Point)</w:t>
      </w:r>
    </w:p>
    <w:p w14:paraId="3A4CDD54" w14:textId="6E42F0E8" w:rsidR="00CF56CC" w:rsidRPr="003B47CF" w:rsidRDefault="00CF56CC" w:rsidP="00872D0C">
      <w:pPr>
        <w:pStyle w:val="ListParagraph"/>
        <w:numPr>
          <w:ilvl w:val="0"/>
          <w:numId w:val="28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Evidence of keeping reliable and timely reporting and meeting deadlines </w:t>
      </w:r>
    </w:p>
    <w:p w14:paraId="7C3B3B56" w14:textId="77777777" w:rsidR="00CF56CC" w:rsidRPr="003B47CF" w:rsidRDefault="00CF56CC" w:rsidP="00CF68C3">
      <w:pPr>
        <w:spacing w:line="276" w:lineRule="auto"/>
        <w:jc w:val="both"/>
        <w:rPr>
          <w:rFonts w:ascii="Corbel" w:hAnsi="Corbel" w:cstheme="minorHAnsi"/>
          <w:color w:val="FF5A00"/>
          <w:sz w:val="22"/>
          <w:szCs w:val="22"/>
        </w:rPr>
      </w:pPr>
    </w:p>
    <w:p w14:paraId="1F1B50BD" w14:textId="77777777" w:rsidR="009428FA" w:rsidRPr="00CF56CC" w:rsidRDefault="009428FA" w:rsidP="00CF68C3">
      <w:pPr>
        <w:spacing w:line="276" w:lineRule="auto"/>
        <w:jc w:val="both"/>
        <w:rPr>
          <w:rFonts w:asciiTheme="minorHAnsi" w:hAnsiTheme="minorHAnsi" w:cstheme="minorHAnsi"/>
          <w:color w:val="FF5A00"/>
          <w:sz w:val="22"/>
          <w:szCs w:val="22"/>
        </w:rPr>
      </w:pPr>
    </w:p>
    <w:p w14:paraId="556DF1A9" w14:textId="5AA52A0D" w:rsidR="00E822E3" w:rsidRPr="00CF56CC" w:rsidRDefault="009428FA" w:rsidP="00E822E3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F56CC">
        <w:rPr>
          <w:rFonts w:asciiTheme="minorHAnsi" w:hAnsiTheme="minorHAnsi" w:cstheme="minorHAnsi"/>
          <w:color w:val="FF5A00"/>
          <w:sz w:val="22"/>
          <w:szCs w:val="22"/>
        </w:rPr>
        <w:t>E</w:t>
      </w:r>
      <w:r w:rsidR="00CF56CC" w:rsidRPr="00CF56CC">
        <w:rPr>
          <w:rFonts w:asciiTheme="minorHAnsi" w:hAnsiTheme="minorHAnsi" w:cstheme="minorHAnsi"/>
          <w:color w:val="FF5A00"/>
          <w:sz w:val="22"/>
          <w:szCs w:val="22"/>
        </w:rPr>
        <w:t xml:space="preserve">xperience Desirable </w:t>
      </w:r>
    </w:p>
    <w:p w14:paraId="58C20F9E" w14:textId="68879C82" w:rsidR="00CF56CC" w:rsidRPr="003B47CF" w:rsidRDefault="00CF56CC" w:rsidP="00CF56CC">
      <w:pPr>
        <w:pStyle w:val="ListParagraph"/>
        <w:numPr>
          <w:ilvl w:val="0"/>
          <w:numId w:val="13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>Work</w:t>
      </w:r>
      <w:r w:rsidR="00872D0C" w:rsidRPr="003B47CF">
        <w:rPr>
          <w:rFonts w:ascii="Corbel" w:hAnsi="Corbel" w:cstheme="minorHAnsi"/>
          <w:sz w:val="22"/>
          <w:szCs w:val="22"/>
        </w:rPr>
        <w:t xml:space="preserve">ing within a health and social care setting </w:t>
      </w:r>
    </w:p>
    <w:p w14:paraId="1A3B24F7" w14:textId="77777777" w:rsidR="003B47CF" w:rsidRPr="003B47CF" w:rsidRDefault="003B47CF" w:rsidP="003B47CF">
      <w:pPr>
        <w:pStyle w:val="ListParagraph"/>
        <w:numPr>
          <w:ilvl w:val="0"/>
          <w:numId w:val="13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>Broad understanding of domestic abuse issues, desirable not essential (training will be provided)</w:t>
      </w:r>
    </w:p>
    <w:p w14:paraId="27DE1344" w14:textId="4B3433E5" w:rsidR="00CF56CC" w:rsidRPr="003B47CF" w:rsidRDefault="00CF56CC" w:rsidP="003B47CF">
      <w:pPr>
        <w:jc w:val="both"/>
        <w:rPr>
          <w:rFonts w:ascii="Corbel" w:hAnsi="Corbel" w:cstheme="minorHAnsi"/>
          <w:sz w:val="22"/>
          <w:szCs w:val="22"/>
        </w:rPr>
      </w:pPr>
    </w:p>
    <w:p w14:paraId="77E36732" w14:textId="77777777" w:rsidR="00616A2E" w:rsidRPr="00CF56CC" w:rsidRDefault="00616A2E" w:rsidP="00CF68C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AE54A7" w14:textId="7FEB2414" w:rsidR="00552277" w:rsidRPr="00CF56CC" w:rsidRDefault="00616A2E" w:rsidP="00CF68C3">
      <w:pPr>
        <w:spacing w:line="276" w:lineRule="auto"/>
        <w:jc w:val="both"/>
        <w:rPr>
          <w:rFonts w:asciiTheme="minorHAnsi" w:hAnsiTheme="minorHAnsi" w:cstheme="minorHAnsi"/>
          <w:color w:val="FF5A00"/>
          <w:sz w:val="22"/>
          <w:szCs w:val="22"/>
        </w:rPr>
      </w:pPr>
      <w:r w:rsidRPr="00CF56CC">
        <w:rPr>
          <w:rFonts w:asciiTheme="minorHAnsi" w:hAnsiTheme="minorHAnsi" w:cstheme="minorHAnsi"/>
          <w:color w:val="FF5A00"/>
          <w:sz w:val="22"/>
          <w:szCs w:val="22"/>
        </w:rPr>
        <w:t>Abilities and attributes</w:t>
      </w:r>
    </w:p>
    <w:p w14:paraId="6EDDC5B1" w14:textId="77777777" w:rsidR="009428FA" w:rsidRPr="003B47CF" w:rsidRDefault="009428FA" w:rsidP="009428FA">
      <w:pPr>
        <w:pStyle w:val="ListParagraph"/>
        <w:numPr>
          <w:ilvl w:val="0"/>
          <w:numId w:val="14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Have confidence in their own ability to make defensible decisions. </w:t>
      </w:r>
    </w:p>
    <w:p w14:paraId="4CF60A04" w14:textId="77777777" w:rsidR="009428FA" w:rsidRPr="003B47CF" w:rsidRDefault="009428FA" w:rsidP="009428FA">
      <w:pPr>
        <w:pStyle w:val="ListParagraph"/>
        <w:numPr>
          <w:ilvl w:val="0"/>
          <w:numId w:val="14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An ability to work collaboratively as part of a team; whilst also having the initiative to work independently as necessary: </w:t>
      </w:r>
    </w:p>
    <w:p w14:paraId="15EB18E4" w14:textId="77777777" w:rsidR="009428FA" w:rsidRPr="003B47CF" w:rsidRDefault="009428FA" w:rsidP="009428FA">
      <w:pPr>
        <w:pStyle w:val="ListParagraph"/>
        <w:numPr>
          <w:ilvl w:val="0"/>
          <w:numId w:val="14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Excellent communication skills (both written and oral). </w:t>
      </w:r>
    </w:p>
    <w:p w14:paraId="21497E84" w14:textId="43A9B36F" w:rsidR="009428FA" w:rsidRPr="003B47CF" w:rsidRDefault="009428FA" w:rsidP="003B47CF">
      <w:pPr>
        <w:pStyle w:val="ListParagraph"/>
        <w:numPr>
          <w:ilvl w:val="0"/>
          <w:numId w:val="14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A comprehensive understanding of risk.  </w:t>
      </w:r>
    </w:p>
    <w:p w14:paraId="1B8747E0" w14:textId="77777777" w:rsidR="009428FA" w:rsidRPr="003B47CF" w:rsidRDefault="009428FA" w:rsidP="009428FA">
      <w:pPr>
        <w:pStyle w:val="ListParagraph"/>
        <w:numPr>
          <w:ilvl w:val="0"/>
          <w:numId w:val="14"/>
        </w:numPr>
        <w:jc w:val="both"/>
        <w:rPr>
          <w:rFonts w:ascii="Corbel" w:hAnsi="Corbel" w:cstheme="minorHAnsi"/>
          <w:sz w:val="22"/>
          <w:szCs w:val="22"/>
        </w:rPr>
      </w:pPr>
      <w:r w:rsidRPr="003B47CF">
        <w:rPr>
          <w:rFonts w:ascii="Corbel" w:hAnsi="Corbel" w:cstheme="minorHAnsi"/>
          <w:sz w:val="22"/>
          <w:szCs w:val="22"/>
        </w:rPr>
        <w:t xml:space="preserve">Capacity to manage raw emotions including conflict, challenge and trauma. </w:t>
      </w:r>
    </w:p>
    <w:p w14:paraId="2FDD1F83" w14:textId="1791A9B4" w:rsidR="009428FA" w:rsidRPr="003B47CF" w:rsidRDefault="009428FA" w:rsidP="009428FA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 xml:space="preserve">Proactive and self-motivated. </w:t>
      </w:r>
    </w:p>
    <w:p w14:paraId="23E5B2C5" w14:textId="77777777" w:rsidR="003B47CF" w:rsidRPr="003B47CF" w:rsidRDefault="003B47CF" w:rsidP="003B47CF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Ability to manage own time, prioritise activities and maintain accountability for your work</w:t>
      </w:r>
    </w:p>
    <w:p w14:paraId="3E07EC09" w14:textId="77777777" w:rsidR="003B47CF" w:rsidRPr="003B47CF" w:rsidRDefault="003B47CF" w:rsidP="003B47CF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 xml:space="preserve">Maintain confidentiality of all data and information </w:t>
      </w:r>
    </w:p>
    <w:p w14:paraId="50F6DF26" w14:textId="77777777" w:rsidR="003B47CF" w:rsidRPr="003B47CF" w:rsidRDefault="003B47CF" w:rsidP="003B47CF">
      <w:pPr>
        <w:pStyle w:val="ListParagraph"/>
        <w:numPr>
          <w:ilvl w:val="0"/>
          <w:numId w:val="14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Accurate record keeping</w:t>
      </w:r>
    </w:p>
    <w:p w14:paraId="4A28268C" w14:textId="77777777" w:rsidR="003B47CF" w:rsidRPr="003B47CF" w:rsidRDefault="003B47CF" w:rsidP="003B47CF">
      <w:pPr>
        <w:pStyle w:val="ListParagraph"/>
        <w:ind w:left="360"/>
        <w:jc w:val="both"/>
        <w:rPr>
          <w:rFonts w:ascii="Corbel" w:hAnsi="Corbel" w:cs="Arial"/>
          <w:sz w:val="22"/>
          <w:szCs w:val="22"/>
        </w:rPr>
      </w:pPr>
    </w:p>
    <w:p w14:paraId="5AD79678" w14:textId="77777777" w:rsidR="00E95170" w:rsidRDefault="00E95170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p w14:paraId="66800748" w14:textId="126F81EA" w:rsidR="00616A2E" w:rsidRDefault="009428FA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Skills </w:t>
      </w:r>
    </w:p>
    <w:p w14:paraId="4533A70B" w14:textId="77777777" w:rsidR="00E20864" w:rsidRPr="00E20864" w:rsidRDefault="00E20864" w:rsidP="00E20864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t xml:space="preserve">Ability and willingness to work independently and as part of a team. </w:t>
      </w:r>
    </w:p>
    <w:p w14:paraId="699C3313" w14:textId="77777777" w:rsidR="00E20864" w:rsidRPr="00E20864" w:rsidRDefault="00E20864" w:rsidP="00E20864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t xml:space="preserve">Good relationship management with regard to multi-agency work that incorporates sensitivity, responsiveness and attention to the promotion of congruent and effective partnership working. </w:t>
      </w:r>
    </w:p>
    <w:p w14:paraId="6DA39881" w14:textId="77777777" w:rsidR="003B47CF" w:rsidRDefault="00E20864" w:rsidP="00E20864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lastRenderedPageBreak/>
        <w:t>IT skills, including use of Microsoft Office.</w:t>
      </w:r>
    </w:p>
    <w:p w14:paraId="28C74DD1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Communication (verbal, written and listening skills), with excellent spelling, grammar and the ability to produce error-free documents</w:t>
      </w:r>
    </w:p>
    <w:p w14:paraId="01011DA7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Using technology</w:t>
      </w:r>
    </w:p>
    <w:p w14:paraId="22DB482A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Telephone skills</w:t>
      </w:r>
    </w:p>
    <w:p w14:paraId="516C4B73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Managing time and prioritising</w:t>
      </w:r>
    </w:p>
    <w:p w14:paraId="4297581A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Planning and organising</w:t>
      </w:r>
    </w:p>
    <w:p w14:paraId="431BAD05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Attention to detail</w:t>
      </w:r>
    </w:p>
    <w:p w14:paraId="17C96EE9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Able to be responsive and reactive</w:t>
      </w:r>
    </w:p>
    <w:p w14:paraId="25B0AF2C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Self motivation and management of own workload</w:t>
      </w:r>
    </w:p>
    <w:p w14:paraId="063CEC40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Working on own, using initiative, as well as being an enthusiastic team player</w:t>
      </w:r>
    </w:p>
    <w:p w14:paraId="6A400EBE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Supporting others</w:t>
      </w:r>
    </w:p>
    <w:p w14:paraId="36827168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Problem solving and questioning</w:t>
      </w:r>
    </w:p>
    <w:p w14:paraId="45456937" w14:textId="77777777" w:rsidR="003B47CF" w:rsidRP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Researching</w:t>
      </w:r>
    </w:p>
    <w:p w14:paraId="2EBB7072" w14:textId="77777777" w:rsidR="003B47CF" w:rsidRDefault="003B47CF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>Monitoring and evaluating</w:t>
      </w:r>
    </w:p>
    <w:p w14:paraId="5CEBEBFF" w14:textId="5A594BBD" w:rsidR="00E20864" w:rsidRPr="003B47CF" w:rsidRDefault="00E20864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3B47CF">
        <w:rPr>
          <w:rFonts w:ascii="Corbel" w:hAnsi="Corbel" w:cs="Arial"/>
          <w:sz w:val="22"/>
          <w:szCs w:val="22"/>
        </w:rPr>
        <w:t xml:space="preserve">Empathy </w:t>
      </w:r>
    </w:p>
    <w:p w14:paraId="26B40881" w14:textId="79DBA67F" w:rsidR="00E20864" w:rsidRPr="003B47CF" w:rsidRDefault="00E20864" w:rsidP="003B47CF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t xml:space="preserve">Have excellent interpersonal skills. </w:t>
      </w:r>
      <w:r w:rsidRPr="003B47CF">
        <w:rPr>
          <w:rFonts w:ascii="Corbel" w:hAnsi="Corbel" w:cs="Arial"/>
          <w:sz w:val="22"/>
          <w:szCs w:val="22"/>
        </w:rPr>
        <w:t xml:space="preserve"> </w:t>
      </w:r>
    </w:p>
    <w:p w14:paraId="63B702C5" w14:textId="77777777" w:rsidR="00E20864" w:rsidRPr="00E20864" w:rsidRDefault="00E20864" w:rsidP="00E20864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t>Excellent networking skills and the ability to develop strong working relationships with other agencies.</w:t>
      </w:r>
    </w:p>
    <w:p w14:paraId="7EF22B76" w14:textId="5161FA35" w:rsidR="00E20864" w:rsidRPr="00E20864" w:rsidRDefault="00E20864" w:rsidP="00E20864">
      <w:pPr>
        <w:pStyle w:val="ListParagraph"/>
        <w:numPr>
          <w:ilvl w:val="0"/>
          <w:numId w:val="15"/>
        </w:numPr>
        <w:jc w:val="both"/>
        <w:rPr>
          <w:rFonts w:ascii="Corbel" w:hAnsi="Corbel" w:cs="Arial"/>
          <w:sz w:val="22"/>
          <w:szCs w:val="22"/>
        </w:rPr>
      </w:pPr>
      <w:r w:rsidRPr="00E20864">
        <w:rPr>
          <w:rFonts w:ascii="Corbel" w:hAnsi="Corbel" w:cs="Arial"/>
          <w:sz w:val="22"/>
          <w:szCs w:val="22"/>
        </w:rPr>
        <w:t xml:space="preserve">Willingness to undertake </w:t>
      </w:r>
      <w:r w:rsidR="00E95170">
        <w:rPr>
          <w:rFonts w:ascii="Corbel" w:hAnsi="Corbel" w:cs="Arial"/>
          <w:sz w:val="22"/>
          <w:szCs w:val="22"/>
        </w:rPr>
        <w:t>identified training</w:t>
      </w:r>
      <w:r w:rsidRPr="00E20864">
        <w:rPr>
          <w:rFonts w:ascii="Corbel" w:hAnsi="Corbel" w:cs="Arial"/>
          <w:sz w:val="22"/>
          <w:szCs w:val="22"/>
        </w:rPr>
        <w:t>.</w:t>
      </w:r>
    </w:p>
    <w:p w14:paraId="512948A7" w14:textId="77777777" w:rsidR="00616A2E" w:rsidRPr="00E20864" w:rsidRDefault="00616A2E" w:rsidP="00E20864">
      <w:pPr>
        <w:spacing w:line="276" w:lineRule="auto"/>
        <w:jc w:val="both"/>
        <w:rPr>
          <w:rFonts w:ascii="Corbel" w:hAnsi="Corbel" w:cs="Arial"/>
          <w:sz w:val="22"/>
          <w:szCs w:val="22"/>
        </w:rPr>
      </w:pPr>
    </w:p>
    <w:p w14:paraId="37D5103A" w14:textId="77777777" w:rsidR="00616A2E" w:rsidRPr="00425A75" w:rsidRDefault="00616A2E" w:rsidP="00CF68C3">
      <w:pPr>
        <w:pStyle w:val="ListParagraph"/>
        <w:spacing w:line="276" w:lineRule="auto"/>
        <w:ind w:left="360"/>
        <w:jc w:val="both"/>
        <w:rPr>
          <w:rFonts w:ascii="Corbel" w:hAnsi="Corbel" w:cs="Arial"/>
          <w:sz w:val="22"/>
          <w:szCs w:val="22"/>
        </w:rPr>
      </w:pPr>
    </w:p>
    <w:p w14:paraId="420EEED2" w14:textId="77777777" w:rsidR="00E95170" w:rsidRPr="00E95170" w:rsidRDefault="00E20864" w:rsidP="00E95170">
      <w:pPr>
        <w:ind w:left="360"/>
        <w:rPr>
          <w:rFonts w:ascii="Calibri Light" w:hAnsi="Calibri Light"/>
          <w:sz w:val="20"/>
          <w:szCs w:val="20"/>
          <w:lang w:val="en-US"/>
        </w:rPr>
      </w:pPr>
      <w:r>
        <w:rPr>
          <w:rFonts w:ascii="Corbel" w:hAnsi="Corbel" w:cs="Arial"/>
          <w:color w:val="FF5A00"/>
          <w:sz w:val="22"/>
          <w:szCs w:val="22"/>
        </w:rPr>
        <w:t xml:space="preserve">Knowledge </w:t>
      </w:r>
    </w:p>
    <w:p w14:paraId="020E9F73" w14:textId="77777777" w:rsidR="00E95170" w:rsidRPr="00E95170" w:rsidRDefault="00E95170" w:rsidP="00E95170">
      <w:pPr>
        <w:ind w:left="360"/>
        <w:rPr>
          <w:rFonts w:ascii="Calibri Light" w:hAnsi="Calibri Light"/>
          <w:sz w:val="20"/>
          <w:szCs w:val="20"/>
          <w:lang w:val="en-US"/>
        </w:rPr>
      </w:pPr>
    </w:p>
    <w:p w14:paraId="6F053942" w14:textId="77777777" w:rsidR="003B47CF" w:rsidRPr="009C234A" w:rsidRDefault="003B47CF" w:rsidP="003B47CF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C234A">
        <w:rPr>
          <w:rFonts w:ascii="Corbel" w:hAnsi="Corbel" w:cs="Arial"/>
          <w:sz w:val="22"/>
          <w:szCs w:val="22"/>
        </w:rPr>
        <w:t>Knowledge of Microsoft Office products</w:t>
      </w:r>
    </w:p>
    <w:p w14:paraId="367293EF" w14:textId="77777777" w:rsidR="003B47CF" w:rsidRPr="009C234A" w:rsidRDefault="003B47CF" w:rsidP="003B47CF">
      <w:pPr>
        <w:pStyle w:val="ListParagraph"/>
        <w:numPr>
          <w:ilvl w:val="0"/>
          <w:numId w:val="29"/>
        </w:numPr>
        <w:jc w:val="both"/>
        <w:rPr>
          <w:rFonts w:ascii="Corbel" w:hAnsi="Corbel" w:cs="Arial"/>
          <w:sz w:val="22"/>
          <w:szCs w:val="22"/>
        </w:rPr>
      </w:pPr>
      <w:r w:rsidRPr="009C234A">
        <w:rPr>
          <w:rFonts w:ascii="Corbel" w:hAnsi="Corbel" w:cs="Arial"/>
          <w:sz w:val="22"/>
          <w:szCs w:val="22"/>
        </w:rPr>
        <w:t>Broad understanding of domestic abuse issues, desirable not essential (training will be provided)</w:t>
      </w:r>
    </w:p>
    <w:p w14:paraId="49C013FA" w14:textId="77777777" w:rsidR="00E95170" w:rsidRPr="009C234A" w:rsidRDefault="00E95170" w:rsidP="00E95170">
      <w:pPr>
        <w:rPr>
          <w:rFonts w:ascii="Corbel" w:hAnsi="Corbel"/>
          <w:sz w:val="20"/>
          <w:szCs w:val="20"/>
          <w:lang w:val="en-US"/>
        </w:rPr>
      </w:pPr>
    </w:p>
    <w:p w14:paraId="68CB3303" w14:textId="77777777" w:rsidR="00E95170" w:rsidRPr="00E95170" w:rsidRDefault="00E95170" w:rsidP="00E95170">
      <w:pPr>
        <w:rPr>
          <w:rFonts w:ascii="Calibri Light" w:hAnsi="Calibri Light"/>
          <w:sz w:val="20"/>
          <w:szCs w:val="20"/>
          <w:lang w:val="en-US"/>
        </w:rPr>
      </w:pPr>
    </w:p>
    <w:p w14:paraId="5670E815" w14:textId="77777777" w:rsidR="00E95170" w:rsidRPr="00E95170" w:rsidRDefault="00E95170" w:rsidP="00E95170">
      <w:pPr>
        <w:autoSpaceDE w:val="0"/>
        <w:autoSpaceDN w:val="0"/>
        <w:adjustRightInd w:val="0"/>
        <w:spacing w:after="160" w:line="259" w:lineRule="auto"/>
        <w:rPr>
          <w:rFonts w:ascii="Calibri Light" w:eastAsia="Calibri" w:hAnsi="Calibri Light"/>
          <w:sz w:val="22"/>
          <w:szCs w:val="22"/>
          <w:lang w:val="en-US" w:eastAsia="en-US"/>
        </w:rPr>
      </w:pPr>
    </w:p>
    <w:p w14:paraId="764DE4E4" w14:textId="44846058" w:rsidR="009909CD" w:rsidRDefault="009909CD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p w14:paraId="32407167" w14:textId="77777777" w:rsidR="00E95170" w:rsidRDefault="00E95170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p w14:paraId="1E7EDD26" w14:textId="77777777" w:rsidR="00E20864" w:rsidRPr="00E20864" w:rsidRDefault="00E20864" w:rsidP="00E20864">
      <w:pPr>
        <w:ind w:left="252"/>
        <w:rPr>
          <w:rFonts w:ascii="Corbel" w:hAnsi="Corbel"/>
          <w:sz w:val="22"/>
          <w:szCs w:val="22"/>
        </w:rPr>
      </w:pPr>
    </w:p>
    <w:p w14:paraId="3324F656" w14:textId="77777777" w:rsidR="00E20864" w:rsidRPr="00E20864" w:rsidRDefault="00E20864" w:rsidP="00CF68C3">
      <w:pPr>
        <w:spacing w:line="276" w:lineRule="auto"/>
        <w:jc w:val="both"/>
        <w:rPr>
          <w:rFonts w:ascii="Corbel" w:hAnsi="Corbel" w:cs="Arial"/>
          <w:color w:val="FF5A00"/>
          <w:sz w:val="22"/>
          <w:szCs w:val="22"/>
        </w:rPr>
      </w:pPr>
    </w:p>
    <w:sectPr w:rsidR="00E20864" w:rsidRPr="00E20864" w:rsidSect="00B96C29">
      <w:headerReference w:type="default" r:id="rId13"/>
      <w:footerReference w:type="even" r:id="rId14"/>
      <w:footerReference w:type="default" r:id="rId15"/>
      <w:headerReference w:type="first" r:id="rId16"/>
      <w:pgSz w:w="11907" w:h="16840" w:code="9"/>
      <w:pgMar w:top="1440" w:right="1440" w:bottom="1440" w:left="1440" w:header="284" w:footer="441" w:gutter="0"/>
      <w:pgNumType w:start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6961" w14:textId="77777777" w:rsidR="00B60497" w:rsidRDefault="00B60497">
      <w:r>
        <w:separator/>
      </w:r>
    </w:p>
  </w:endnote>
  <w:endnote w:type="continuationSeparator" w:id="0">
    <w:p w14:paraId="59F10D50" w14:textId="77777777" w:rsidR="00B60497" w:rsidRDefault="00B60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252E5" w14:textId="77777777" w:rsidR="001F2AF6" w:rsidRDefault="001F2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631DCB" w14:textId="77777777" w:rsidR="001F2AF6" w:rsidRDefault="001F2A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BC8C" w14:textId="6B19BB01" w:rsidR="001F2AF6" w:rsidRPr="001910FF" w:rsidRDefault="001F2AF6" w:rsidP="003C7D95">
    <w:pPr>
      <w:pStyle w:val="CranstounFooterStyle"/>
      <w:ind w:left="0" w:firstLine="0"/>
      <w:jc w:val="left"/>
    </w:pPr>
    <w:r w:rsidRPr="001910FF">
      <w:rPr>
        <w:rStyle w:val="PageNumber"/>
      </w:rPr>
      <w:fldChar w:fldCharType="begin"/>
    </w:r>
    <w:r w:rsidRPr="001910FF">
      <w:rPr>
        <w:rStyle w:val="PageNumber"/>
      </w:rPr>
      <w:instrText xml:space="preserve"> PAGE </w:instrText>
    </w:r>
    <w:r w:rsidRPr="001910FF">
      <w:rPr>
        <w:rStyle w:val="PageNumber"/>
      </w:rPr>
      <w:fldChar w:fldCharType="separate"/>
    </w:r>
    <w:r w:rsidR="00EB36F1">
      <w:rPr>
        <w:rStyle w:val="PageNumber"/>
        <w:noProof/>
      </w:rPr>
      <w:t>1</w:t>
    </w:r>
    <w:r w:rsidRPr="001910FF">
      <w:rPr>
        <w:rStyle w:val="PageNumber"/>
      </w:rPr>
      <w:fldChar w:fldCharType="end"/>
    </w:r>
    <w:r w:rsidR="00E91F9E" w:rsidRPr="00E91F9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9B88" w14:textId="77777777" w:rsidR="00B60497" w:rsidRDefault="00B60497">
      <w:r>
        <w:separator/>
      </w:r>
    </w:p>
  </w:footnote>
  <w:footnote w:type="continuationSeparator" w:id="0">
    <w:p w14:paraId="78DB0E92" w14:textId="77777777" w:rsidR="00B60497" w:rsidRDefault="00B60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A12E4" w14:textId="080FA393" w:rsidR="001F2AF6" w:rsidRDefault="001F2AF6">
    <w:pPr>
      <w:pStyle w:val="Header"/>
    </w:pPr>
  </w:p>
  <w:p w14:paraId="0313756C" w14:textId="06E432D2" w:rsidR="001F2AF6" w:rsidRDefault="00C3446C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3F50D734" wp14:editId="102BC645">
          <wp:simplePos x="0" y="0"/>
          <wp:positionH relativeFrom="margin">
            <wp:align>right</wp:align>
          </wp:positionH>
          <wp:positionV relativeFrom="paragraph">
            <wp:posOffset>109988</wp:posOffset>
          </wp:positionV>
          <wp:extent cx="2018665" cy="410629"/>
          <wp:effectExtent l="0" t="0" r="635" b="889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410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8C5361" w14:textId="31578DB5" w:rsidR="001F2AF6" w:rsidRDefault="001F2A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8B2B" w14:textId="77777777" w:rsidR="001F2AF6" w:rsidRDefault="001F2AF6">
    <w:pPr>
      <w:pStyle w:val="Header"/>
    </w:pPr>
  </w:p>
  <w:p w14:paraId="2249B1E3" w14:textId="77777777" w:rsidR="001F2AF6" w:rsidRDefault="001F2AF6">
    <w:pPr>
      <w:pStyle w:val="Header"/>
    </w:pPr>
  </w:p>
  <w:p w14:paraId="003A0CF6" w14:textId="77777777" w:rsidR="001F2AF6" w:rsidRDefault="001F2AF6">
    <w:pPr>
      <w:pStyle w:val="Header"/>
    </w:pPr>
  </w:p>
  <w:p w14:paraId="4E0FF562" w14:textId="77777777" w:rsidR="001F2AF6" w:rsidRDefault="001F2AF6">
    <w:pPr>
      <w:pStyle w:val="Header"/>
    </w:pPr>
  </w:p>
  <w:p w14:paraId="55459D66" w14:textId="77777777" w:rsidR="001F2AF6" w:rsidRDefault="001F2AF6">
    <w:pPr>
      <w:pStyle w:val="Header"/>
    </w:pPr>
  </w:p>
  <w:p w14:paraId="6AB43063" w14:textId="77777777" w:rsidR="001F2AF6" w:rsidRDefault="001F2AF6">
    <w:pPr>
      <w:pStyle w:val="Header"/>
    </w:pPr>
  </w:p>
  <w:p w14:paraId="1DB13A1B" w14:textId="77777777" w:rsidR="001F2AF6" w:rsidRDefault="001F2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DCA8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A86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EE3A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C16AC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E8B4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0438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69C3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2CB0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3643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94B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20790"/>
    <w:multiLevelType w:val="hybridMultilevel"/>
    <w:tmpl w:val="7B1448E4"/>
    <w:lvl w:ilvl="0" w:tplc="FB9655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7E2F04"/>
    <w:multiLevelType w:val="hybridMultilevel"/>
    <w:tmpl w:val="1CFA1790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3F3778"/>
    <w:multiLevelType w:val="hybridMultilevel"/>
    <w:tmpl w:val="8F122DCE"/>
    <w:lvl w:ilvl="0" w:tplc="0809000F">
      <w:start w:val="1"/>
      <w:numFmt w:val="decimal"/>
      <w:lvlText w:val="%1."/>
      <w:lvlJc w:val="left"/>
      <w:pPr>
        <w:ind w:left="3762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596422"/>
    <w:multiLevelType w:val="hybridMultilevel"/>
    <w:tmpl w:val="7164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86094"/>
    <w:multiLevelType w:val="hybridMultilevel"/>
    <w:tmpl w:val="9132A252"/>
    <w:lvl w:ilvl="0" w:tplc="3856A78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color w:val="8D108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F0811"/>
    <w:multiLevelType w:val="hybridMultilevel"/>
    <w:tmpl w:val="D7C05EA6"/>
    <w:lvl w:ilvl="0" w:tplc="5C7463C4">
      <w:start w:val="1"/>
      <w:numFmt w:val="decimal"/>
      <w:pStyle w:val="Number"/>
      <w:lvlText w:val="%1."/>
      <w:lvlJc w:val="left"/>
      <w:pPr>
        <w:ind w:left="76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AB052F7"/>
    <w:multiLevelType w:val="hybridMultilevel"/>
    <w:tmpl w:val="A03A6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220B9D"/>
    <w:multiLevelType w:val="hybridMultilevel"/>
    <w:tmpl w:val="948E9862"/>
    <w:lvl w:ilvl="0" w:tplc="58401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60DD3"/>
    <w:multiLevelType w:val="hybridMultilevel"/>
    <w:tmpl w:val="745080E4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5398A"/>
    <w:multiLevelType w:val="hybridMultilevel"/>
    <w:tmpl w:val="294A6D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C2183E"/>
    <w:multiLevelType w:val="hybridMultilevel"/>
    <w:tmpl w:val="849E29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0A21F8"/>
    <w:multiLevelType w:val="hybridMultilevel"/>
    <w:tmpl w:val="DFBCF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45368"/>
    <w:multiLevelType w:val="multilevel"/>
    <w:tmpl w:val="F2461A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80C6383"/>
    <w:multiLevelType w:val="hybridMultilevel"/>
    <w:tmpl w:val="7E784B8A"/>
    <w:lvl w:ilvl="0" w:tplc="5E7C3FA4">
      <w:start w:val="1"/>
      <w:numFmt w:val="bullet"/>
      <w:pStyle w:val="Cranstoun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99338B"/>
    <w:multiLevelType w:val="hybridMultilevel"/>
    <w:tmpl w:val="358EE1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A0F724">
      <w:numFmt w:val="bullet"/>
      <w:lvlText w:val="•"/>
      <w:lvlJc w:val="left"/>
      <w:pPr>
        <w:ind w:left="1440" w:hanging="720"/>
      </w:pPr>
      <w:rPr>
        <w:rFonts w:ascii="Verdana" w:eastAsia="Times New Roman" w:hAnsi="Verdana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ED314B"/>
    <w:multiLevelType w:val="multilevel"/>
    <w:tmpl w:val="91143D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3A2"/>
    <w:multiLevelType w:val="hybridMultilevel"/>
    <w:tmpl w:val="F6584662"/>
    <w:lvl w:ilvl="0" w:tplc="810E81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DA795E"/>
    <w:multiLevelType w:val="hybridMultilevel"/>
    <w:tmpl w:val="ACA6E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11041"/>
    <w:multiLevelType w:val="hybridMultilevel"/>
    <w:tmpl w:val="739A60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87888">
    <w:abstractNumId w:val="23"/>
  </w:num>
  <w:num w:numId="2" w16cid:durableId="405608706">
    <w:abstractNumId w:val="15"/>
  </w:num>
  <w:num w:numId="3" w16cid:durableId="1046560905">
    <w:abstractNumId w:val="9"/>
  </w:num>
  <w:num w:numId="4" w16cid:durableId="1287271548">
    <w:abstractNumId w:val="7"/>
  </w:num>
  <w:num w:numId="5" w16cid:durableId="904604739">
    <w:abstractNumId w:val="6"/>
  </w:num>
  <w:num w:numId="6" w16cid:durableId="1428305477">
    <w:abstractNumId w:val="5"/>
  </w:num>
  <w:num w:numId="7" w16cid:durableId="1785347242">
    <w:abstractNumId w:val="4"/>
  </w:num>
  <w:num w:numId="8" w16cid:durableId="1078022650">
    <w:abstractNumId w:val="8"/>
  </w:num>
  <w:num w:numId="9" w16cid:durableId="562104564">
    <w:abstractNumId w:val="3"/>
  </w:num>
  <w:num w:numId="10" w16cid:durableId="1190991700">
    <w:abstractNumId w:val="2"/>
  </w:num>
  <w:num w:numId="11" w16cid:durableId="1898472227">
    <w:abstractNumId w:val="1"/>
  </w:num>
  <w:num w:numId="12" w16cid:durableId="258682348">
    <w:abstractNumId w:val="0"/>
  </w:num>
  <w:num w:numId="13" w16cid:durableId="707487869">
    <w:abstractNumId w:val="24"/>
  </w:num>
  <w:num w:numId="14" w16cid:durableId="1752893011">
    <w:abstractNumId w:val="28"/>
  </w:num>
  <w:num w:numId="15" w16cid:durableId="1335457952">
    <w:abstractNumId w:val="16"/>
  </w:num>
  <w:num w:numId="16" w16cid:durableId="935210836">
    <w:abstractNumId w:val="20"/>
  </w:num>
  <w:num w:numId="17" w16cid:durableId="249193522">
    <w:abstractNumId w:val="12"/>
  </w:num>
  <w:num w:numId="18" w16cid:durableId="570505156">
    <w:abstractNumId w:val="11"/>
  </w:num>
  <w:num w:numId="19" w16cid:durableId="2079938629">
    <w:abstractNumId w:val="17"/>
  </w:num>
  <w:num w:numId="20" w16cid:durableId="1795753523">
    <w:abstractNumId w:val="26"/>
  </w:num>
  <w:num w:numId="21" w16cid:durableId="61215947">
    <w:abstractNumId w:val="13"/>
  </w:num>
  <w:num w:numId="22" w16cid:durableId="1627808661">
    <w:abstractNumId w:val="19"/>
  </w:num>
  <w:num w:numId="23" w16cid:durableId="157964301">
    <w:abstractNumId w:val="21"/>
  </w:num>
  <w:num w:numId="24" w16cid:durableId="17391917">
    <w:abstractNumId w:val="10"/>
  </w:num>
  <w:num w:numId="25" w16cid:durableId="177426752">
    <w:abstractNumId w:val="18"/>
  </w:num>
  <w:num w:numId="26" w16cid:durableId="1230186572">
    <w:abstractNumId w:val="14"/>
  </w:num>
  <w:num w:numId="27" w16cid:durableId="1381589875">
    <w:abstractNumId w:val="27"/>
  </w:num>
  <w:num w:numId="28" w16cid:durableId="1033576947">
    <w:abstractNumId w:val="25"/>
  </w:num>
  <w:num w:numId="29" w16cid:durableId="174437599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intFractionalCharacterWidth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16"/>
  <w:doNotHyphenateCaps/>
  <w:clickAndTypeStyle w:val="Text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 fill="f" fillcolor="white" strokecolor="#54b64a">
      <v:fill color="white" on="f"/>
      <v:stroke color="#54b64a" weight="2pt"/>
      <o:colormru v:ext="edit" colors="#54b64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PSpeechSession$" w:val="FALSE"/>
    <w:docVar w:name="IPSpeechSessionSaved$" w:val="FALSE"/>
  </w:docVars>
  <w:rsids>
    <w:rsidRoot w:val="0002354B"/>
    <w:rsid w:val="00000795"/>
    <w:rsid w:val="000027EA"/>
    <w:rsid w:val="00004A1E"/>
    <w:rsid w:val="000108EE"/>
    <w:rsid w:val="0002354B"/>
    <w:rsid w:val="000257F1"/>
    <w:rsid w:val="00047380"/>
    <w:rsid w:val="000539FF"/>
    <w:rsid w:val="000663E7"/>
    <w:rsid w:val="00080AA9"/>
    <w:rsid w:val="000A62EF"/>
    <w:rsid w:val="000A6AA9"/>
    <w:rsid w:val="000B0C17"/>
    <w:rsid w:val="000C5318"/>
    <w:rsid w:val="000F1FA2"/>
    <w:rsid w:val="0011060A"/>
    <w:rsid w:val="0011551C"/>
    <w:rsid w:val="0012663B"/>
    <w:rsid w:val="001279C8"/>
    <w:rsid w:val="00140C7B"/>
    <w:rsid w:val="00145F26"/>
    <w:rsid w:val="00165970"/>
    <w:rsid w:val="001727E8"/>
    <w:rsid w:val="00180D61"/>
    <w:rsid w:val="00185502"/>
    <w:rsid w:val="00186D38"/>
    <w:rsid w:val="0018731E"/>
    <w:rsid w:val="001910FF"/>
    <w:rsid w:val="001B0615"/>
    <w:rsid w:val="001B41DB"/>
    <w:rsid w:val="001C24A7"/>
    <w:rsid w:val="001D59D3"/>
    <w:rsid w:val="001F241C"/>
    <w:rsid w:val="001F2AF6"/>
    <w:rsid w:val="00213EA7"/>
    <w:rsid w:val="0023091D"/>
    <w:rsid w:val="00241683"/>
    <w:rsid w:val="00267893"/>
    <w:rsid w:val="00267F72"/>
    <w:rsid w:val="002769E8"/>
    <w:rsid w:val="00280969"/>
    <w:rsid w:val="00285614"/>
    <w:rsid w:val="002A0A1D"/>
    <w:rsid w:val="002C7BA7"/>
    <w:rsid w:val="002D5420"/>
    <w:rsid w:val="002D60D5"/>
    <w:rsid w:val="002E3D75"/>
    <w:rsid w:val="002F133B"/>
    <w:rsid w:val="0030425E"/>
    <w:rsid w:val="0031258D"/>
    <w:rsid w:val="00313F13"/>
    <w:rsid w:val="00333C72"/>
    <w:rsid w:val="0033734A"/>
    <w:rsid w:val="00350C2A"/>
    <w:rsid w:val="0035675F"/>
    <w:rsid w:val="003631B5"/>
    <w:rsid w:val="00365B89"/>
    <w:rsid w:val="003704DA"/>
    <w:rsid w:val="003711DB"/>
    <w:rsid w:val="00385A88"/>
    <w:rsid w:val="003911D9"/>
    <w:rsid w:val="0039618B"/>
    <w:rsid w:val="003B2AD4"/>
    <w:rsid w:val="003B47CF"/>
    <w:rsid w:val="003C2D80"/>
    <w:rsid w:val="003C7D95"/>
    <w:rsid w:val="003D31B6"/>
    <w:rsid w:val="003E1017"/>
    <w:rsid w:val="003E4866"/>
    <w:rsid w:val="003F13BD"/>
    <w:rsid w:val="004305B5"/>
    <w:rsid w:val="00436820"/>
    <w:rsid w:val="0045550D"/>
    <w:rsid w:val="00455B7A"/>
    <w:rsid w:val="00466366"/>
    <w:rsid w:val="00466B4A"/>
    <w:rsid w:val="00481C21"/>
    <w:rsid w:val="004859EC"/>
    <w:rsid w:val="004925B9"/>
    <w:rsid w:val="004948CF"/>
    <w:rsid w:val="004B2CBA"/>
    <w:rsid w:val="004B5A67"/>
    <w:rsid w:val="004C3AFF"/>
    <w:rsid w:val="004D021D"/>
    <w:rsid w:val="004E077E"/>
    <w:rsid w:val="004E55DA"/>
    <w:rsid w:val="004E7EDE"/>
    <w:rsid w:val="004F518B"/>
    <w:rsid w:val="0050300D"/>
    <w:rsid w:val="00516C28"/>
    <w:rsid w:val="00540884"/>
    <w:rsid w:val="00544510"/>
    <w:rsid w:val="005448B0"/>
    <w:rsid w:val="00550FFB"/>
    <w:rsid w:val="00552277"/>
    <w:rsid w:val="0056237C"/>
    <w:rsid w:val="00563A31"/>
    <w:rsid w:val="00563BD5"/>
    <w:rsid w:val="00565D11"/>
    <w:rsid w:val="0057495F"/>
    <w:rsid w:val="00575A03"/>
    <w:rsid w:val="00583037"/>
    <w:rsid w:val="005935B1"/>
    <w:rsid w:val="005A0A18"/>
    <w:rsid w:val="005A24FF"/>
    <w:rsid w:val="005A3892"/>
    <w:rsid w:val="005B59B1"/>
    <w:rsid w:val="005C28C0"/>
    <w:rsid w:val="005C7D9F"/>
    <w:rsid w:val="005E07BA"/>
    <w:rsid w:val="005F2ABD"/>
    <w:rsid w:val="005F32D8"/>
    <w:rsid w:val="005F7A1F"/>
    <w:rsid w:val="00602087"/>
    <w:rsid w:val="006023A9"/>
    <w:rsid w:val="006144C8"/>
    <w:rsid w:val="006156C0"/>
    <w:rsid w:val="00616A2E"/>
    <w:rsid w:val="00624996"/>
    <w:rsid w:val="00637981"/>
    <w:rsid w:val="00653F4A"/>
    <w:rsid w:val="0066763C"/>
    <w:rsid w:val="006947AB"/>
    <w:rsid w:val="006A4CD6"/>
    <w:rsid w:val="006F01C7"/>
    <w:rsid w:val="006F4407"/>
    <w:rsid w:val="00713947"/>
    <w:rsid w:val="00722D95"/>
    <w:rsid w:val="00747793"/>
    <w:rsid w:val="00754A73"/>
    <w:rsid w:val="00775997"/>
    <w:rsid w:val="0077663F"/>
    <w:rsid w:val="00792212"/>
    <w:rsid w:val="00792FEF"/>
    <w:rsid w:val="00794AEC"/>
    <w:rsid w:val="007A3B86"/>
    <w:rsid w:val="007A7372"/>
    <w:rsid w:val="007C165E"/>
    <w:rsid w:val="007D7F7D"/>
    <w:rsid w:val="007F1320"/>
    <w:rsid w:val="007F651D"/>
    <w:rsid w:val="00800007"/>
    <w:rsid w:val="008037C3"/>
    <w:rsid w:val="008149DD"/>
    <w:rsid w:val="0081749A"/>
    <w:rsid w:val="00820392"/>
    <w:rsid w:val="00821F0C"/>
    <w:rsid w:val="0082731E"/>
    <w:rsid w:val="00842745"/>
    <w:rsid w:val="00872D0C"/>
    <w:rsid w:val="00880C8B"/>
    <w:rsid w:val="00881912"/>
    <w:rsid w:val="008B0553"/>
    <w:rsid w:val="008F3442"/>
    <w:rsid w:val="009428FA"/>
    <w:rsid w:val="009430EE"/>
    <w:rsid w:val="00962BEA"/>
    <w:rsid w:val="00963F71"/>
    <w:rsid w:val="009909CD"/>
    <w:rsid w:val="009A5D50"/>
    <w:rsid w:val="009A7A37"/>
    <w:rsid w:val="009B3007"/>
    <w:rsid w:val="009C234A"/>
    <w:rsid w:val="009E1E8E"/>
    <w:rsid w:val="009F1547"/>
    <w:rsid w:val="00A016DA"/>
    <w:rsid w:val="00A116B2"/>
    <w:rsid w:val="00A26BC9"/>
    <w:rsid w:val="00A45D65"/>
    <w:rsid w:val="00A57E75"/>
    <w:rsid w:val="00A72ECC"/>
    <w:rsid w:val="00A77A3E"/>
    <w:rsid w:val="00A809E7"/>
    <w:rsid w:val="00AA6AC0"/>
    <w:rsid w:val="00AB7D77"/>
    <w:rsid w:val="00AE674A"/>
    <w:rsid w:val="00B1745E"/>
    <w:rsid w:val="00B30946"/>
    <w:rsid w:val="00B56C9D"/>
    <w:rsid w:val="00B60497"/>
    <w:rsid w:val="00B96C29"/>
    <w:rsid w:val="00BB2049"/>
    <w:rsid w:val="00BD5E16"/>
    <w:rsid w:val="00BD732C"/>
    <w:rsid w:val="00BE694E"/>
    <w:rsid w:val="00C01FEC"/>
    <w:rsid w:val="00C3446C"/>
    <w:rsid w:val="00C6789A"/>
    <w:rsid w:val="00C91FB7"/>
    <w:rsid w:val="00CA3274"/>
    <w:rsid w:val="00CA731A"/>
    <w:rsid w:val="00CB410E"/>
    <w:rsid w:val="00CB5BAB"/>
    <w:rsid w:val="00CC201E"/>
    <w:rsid w:val="00CE0C2E"/>
    <w:rsid w:val="00CE3528"/>
    <w:rsid w:val="00CF0749"/>
    <w:rsid w:val="00CF3B6D"/>
    <w:rsid w:val="00CF56CC"/>
    <w:rsid w:val="00CF68C3"/>
    <w:rsid w:val="00D01241"/>
    <w:rsid w:val="00D12DBB"/>
    <w:rsid w:val="00D173BC"/>
    <w:rsid w:val="00D17D03"/>
    <w:rsid w:val="00D237D4"/>
    <w:rsid w:val="00D94852"/>
    <w:rsid w:val="00DA2475"/>
    <w:rsid w:val="00DA78AC"/>
    <w:rsid w:val="00DC71EF"/>
    <w:rsid w:val="00DD3032"/>
    <w:rsid w:val="00DD3E9A"/>
    <w:rsid w:val="00DD63E8"/>
    <w:rsid w:val="00DD66EE"/>
    <w:rsid w:val="00DE033B"/>
    <w:rsid w:val="00E1553D"/>
    <w:rsid w:val="00E15956"/>
    <w:rsid w:val="00E20864"/>
    <w:rsid w:val="00E4135E"/>
    <w:rsid w:val="00E41F4B"/>
    <w:rsid w:val="00E427DB"/>
    <w:rsid w:val="00E62C42"/>
    <w:rsid w:val="00E647D4"/>
    <w:rsid w:val="00E65979"/>
    <w:rsid w:val="00E67417"/>
    <w:rsid w:val="00E822E3"/>
    <w:rsid w:val="00E8420D"/>
    <w:rsid w:val="00E91F9E"/>
    <w:rsid w:val="00E95170"/>
    <w:rsid w:val="00E9768E"/>
    <w:rsid w:val="00EB36F1"/>
    <w:rsid w:val="00EC56D0"/>
    <w:rsid w:val="00ED5E6C"/>
    <w:rsid w:val="00EF1ADD"/>
    <w:rsid w:val="00EF4A26"/>
    <w:rsid w:val="00F20907"/>
    <w:rsid w:val="00F415D4"/>
    <w:rsid w:val="00F45C2A"/>
    <w:rsid w:val="00F479BE"/>
    <w:rsid w:val="00F55C88"/>
    <w:rsid w:val="00F5700C"/>
    <w:rsid w:val="00F72C63"/>
    <w:rsid w:val="00F81E29"/>
    <w:rsid w:val="00F96FFF"/>
    <w:rsid w:val="00FB1EC0"/>
    <w:rsid w:val="00FB3148"/>
    <w:rsid w:val="00FB3C97"/>
    <w:rsid w:val="00FB422D"/>
    <w:rsid w:val="00FC1C60"/>
    <w:rsid w:val="00FF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#54b64a">
      <v:fill color="white" on="f"/>
      <v:stroke color="#54b64a" weight="2pt"/>
      <o:colormru v:ext="edit" colors="#54b64a"/>
    </o:shapedefaults>
    <o:shapelayout v:ext="edit">
      <o:idmap v:ext="edit" data="2"/>
    </o:shapelayout>
  </w:shapeDefaults>
  <w:decimalSymbol w:val="."/>
  <w:listSeparator w:val=","/>
  <w14:docId w14:val="6B6FF993"/>
  <w15:docId w15:val="{EC85E455-67C7-4B96-8C2E-2EE511341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Main title supporting information"/>
    <w:qFormat/>
    <w:rsid w:val="0002354B"/>
    <w:rPr>
      <w:rFonts w:ascii="Times New Roman" w:hAnsi="Times New Roman"/>
      <w:sz w:val="24"/>
      <w:szCs w:val="24"/>
    </w:rPr>
  </w:style>
  <w:style w:type="paragraph" w:styleId="Heading1">
    <w:name w:val="heading 1"/>
    <w:aliases w:val="Swanswell Black 14pt"/>
    <w:basedOn w:val="Normal"/>
    <w:next w:val="Normal"/>
    <w:rsid w:val="00D94852"/>
    <w:pPr>
      <w:keepNext/>
      <w:spacing w:line="240" w:lineRule="atLeast"/>
      <w:jc w:val="both"/>
      <w:outlineLvl w:val="0"/>
    </w:pPr>
  </w:style>
  <w:style w:type="paragraph" w:styleId="Heading2">
    <w:name w:val="heading 2"/>
    <w:aliases w:val="Swanswell Green 11pt"/>
    <w:basedOn w:val="Normal"/>
    <w:next w:val="Normal"/>
    <w:link w:val="Heading2Char"/>
    <w:rsid w:val="00D94852"/>
    <w:pPr>
      <w:keepNext/>
      <w:tabs>
        <w:tab w:val="left" w:pos="-720"/>
      </w:tabs>
      <w:spacing w:line="240" w:lineRule="atLeast"/>
      <w:outlineLvl w:val="1"/>
    </w:pPr>
    <w:rPr>
      <w:color w:val="50B848"/>
      <w:sz w:val="22"/>
    </w:rPr>
  </w:style>
  <w:style w:type="paragraph" w:styleId="Heading3">
    <w:name w:val="heading 3"/>
    <w:aliases w:val="Main document title"/>
    <w:basedOn w:val="Normal"/>
    <w:next w:val="Normal"/>
    <w:rsid w:val="00D94852"/>
    <w:pPr>
      <w:keepNext/>
      <w:outlineLvl w:val="2"/>
    </w:pPr>
    <w:rPr>
      <w:color w:val="50B848"/>
    </w:rPr>
  </w:style>
  <w:style w:type="paragraph" w:styleId="Heading4">
    <w:name w:val="heading 4"/>
    <w:basedOn w:val="Normal"/>
    <w:next w:val="Normal"/>
    <w:rsid w:val="00FB3148"/>
    <w:pPr>
      <w:keepNext/>
      <w:spacing w:line="240" w:lineRule="atLeast"/>
      <w:jc w:val="both"/>
      <w:outlineLvl w:val="3"/>
    </w:pPr>
    <w:rPr>
      <w:rFonts w:ascii="Helv" w:hAnsi="Helv"/>
      <w:b/>
      <w:bCs/>
    </w:rPr>
  </w:style>
  <w:style w:type="paragraph" w:styleId="Heading5">
    <w:name w:val="heading 5"/>
    <w:basedOn w:val="Normal"/>
    <w:next w:val="Normal"/>
    <w:rsid w:val="00FB3148"/>
    <w:pPr>
      <w:keepNext/>
      <w:spacing w:line="240" w:lineRule="atLeast"/>
      <w:ind w:left="2160" w:firstLine="720"/>
      <w:jc w:val="both"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rsid w:val="00FB3148"/>
    <w:pPr>
      <w:keepNext/>
      <w:tabs>
        <w:tab w:val="left" w:pos="-720"/>
      </w:tabs>
      <w:spacing w:line="240" w:lineRule="atLeast"/>
      <w:jc w:val="center"/>
      <w:outlineLvl w:val="5"/>
    </w:pPr>
    <w:rPr>
      <w:rFonts w:ascii="Helv" w:hAnsi="Helv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7">
    <w:name w:val="toc 7"/>
    <w:basedOn w:val="Normal"/>
    <w:semiHidden/>
    <w:rsid w:val="00FB3148"/>
    <w:pPr>
      <w:spacing w:line="240" w:lineRule="atLeast"/>
      <w:ind w:left="720" w:hanging="720"/>
    </w:pPr>
    <w:rPr>
      <w:lang w:val="en-US"/>
    </w:rPr>
  </w:style>
  <w:style w:type="paragraph" w:styleId="TOC6">
    <w:name w:val="toc 6"/>
    <w:basedOn w:val="Normal"/>
    <w:semiHidden/>
    <w:rsid w:val="00FB3148"/>
    <w:pPr>
      <w:tabs>
        <w:tab w:val="lef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styleId="TOC5">
    <w:name w:val="toc 5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3600" w:right="720" w:hanging="720"/>
    </w:pPr>
    <w:rPr>
      <w:lang w:val="en-US"/>
    </w:rPr>
  </w:style>
  <w:style w:type="paragraph" w:styleId="TOC4">
    <w:name w:val="toc 4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880" w:right="720" w:hanging="720"/>
    </w:pPr>
    <w:rPr>
      <w:lang w:val="en-US"/>
    </w:rPr>
  </w:style>
  <w:style w:type="paragraph" w:styleId="TOC3">
    <w:name w:val="toc 3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2160" w:right="720" w:hanging="720"/>
    </w:pPr>
    <w:rPr>
      <w:lang w:val="en-US"/>
    </w:rPr>
  </w:style>
  <w:style w:type="paragraph" w:styleId="TOC2">
    <w:name w:val="toc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TOC1">
    <w:name w:val="toc 1"/>
    <w:basedOn w:val="Normal"/>
    <w:semiHidden/>
    <w:rsid w:val="00CF0749"/>
    <w:pPr>
      <w:tabs>
        <w:tab w:val="left" w:leader="dot" w:pos="9000"/>
        <w:tab w:val="right" w:pos="9360"/>
      </w:tabs>
      <w:spacing w:before="480" w:line="240" w:lineRule="atLeast"/>
      <w:ind w:left="720" w:right="720" w:hanging="720"/>
    </w:pPr>
    <w:rPr>
      <w:sz w:val="22"/>
      <w:lang w:val="en-US"/>
    </w:rPr>
  </w:style>
  <w:style w:type="paragraph" w:styleId="Index2">
    <w:name w:val="index 2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720"/>
    </w:pPr>
    <w:rPr>
      <w:lang w:val="en-US"/>
    </w:rPr>
  </w:style>
  <w:style w:type="paragraph" w:styleId="Index1">
    <w:name w:val="index 1"/>
    <w:basedOn w:val="Normal"/>
    <w:semiHidden/>
    <w:rsid w:val="00FB3148"/>
    <w:pPr>
      <w:tabs>
        <w:tab w:val="left" w:leader="dot" w:pos="9000"/>
        <w:tab w:val="right" w:pos="9360"/>
      </w:tabs>
      <w:spacing w:line="240" w:lineRule="atLeast"/>
      <w:ind w:left="1440" w:right="720" w:hanging="1440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FB3148"/>
    <w:pPr>
      <w:tabs>
        <w:tab w:val="center" w:pos="4819"/>
        <w:tab w:val="right" w:pos="9071"/>
      </w:tabs>
    </w:pPr>
  </w:style>
  <w:style w:type="paragraph" w:customStyle="1" w:styleId="TOC91">
    <w:name w:val="TOC 91"/>
    <w:basedOn w:val="Normal"/>
    <w:rsid w:val="00FB3148"/>
    <w:pPr>
      <w:tabs>
        <w:tab w:val="left" w:leader="dot" w:pos="9000"/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oa">
    <w:name w:val="toa"/>
    <w:basedOn w:val="Normal"/>
    <w:rsid w:val="00FB3148"/>
    <w:pPr>
      <w:tabs>
        <w:tab w:val="left" w:pos="9000"/>
        <w:tab w:val="right" w:pos="9360"/>
      </w:tabs>
      <w:spacing w:line="240" w:lineRule="atLeast"/>
    </w:pPr>
    <w:rPr>
      <w:lang w:val="en-US"/>
    </w:rPr>
  </w:style>
  <w:style w:type="paragraph" w:styleId="BodyText3">
    <w:name w:val="Body Text 3"/>
    <w:basedOn w:val="Normal"/>
    <w:link w:val="BodyText3Char"/>
    <w:rsid w:val="00CE0C2E"/>
    <w:pPr>
      <w:spacing w:after="120"/>
    </w:pPr>
    <w:rPr>
      <w:sz w:val="16"/>
      <w:szCs w:val="16"/>
    </w:rPr>
  </w:style>
  <w:style w:type="paragraph" w:styleId="BodyText">
    <w:name w:val="Body Text"/>
    <w:basedOn w:val="Normal"/>
    <w:link w:val="BodyTextChar"/>
    <w:rsid w:val="00FB3148"/>
    <w:pPr>
      <w:spacing w:line="240" w:lineRule="atLeast"/>
      <w:jc w:val="both"/>
    </w:pPr>
    <w:rPr>
      <w:rFonts w:ascii="Helv" w:hAnsi="Helv"/>
    </w:rPr>
  </w:style>
  <w:style w:type="paragraph" w:styleId="BodyText2">
    <w:name w:val="Body Text 2"/>
    <w:basedOn w:val="Normal"/>
    <w:rsid w:val="00FB3148"/>
    <w:pPr>
      <w:spacing w:line="240" w:lineRule="atLeast"/>
      <w:jc w:val="both"/>
    </w:pPr>
    <w:rPr>
      <w:rFonts w:ascii="Helv" w:hAnsi="Helv"/>
      <w:b/>
    </w:rPr>
  </w:style>
  <w:style w:type="character" w:styleId="PageNumber">
    <w:name w:val="page number"/>
    <w:basedOn w:val="DefaultParagraphFont"/>
    <w:rsid w:val="00FB3148"/>
  </w:style>
  <w:style w:type="paragraph" w:styleId="BodyTextIndent">
    <w:name w:val="Body Text Indent"/>
    <w:basedOn w:val="Normal"/>
    <w:link w:val="BodyTextIndentChar"/>
    <w:rsid w:val="00FB3148"/>
    <w:pPr>
      <w:spacing w:line="240" w:lineRule="atLeast"/>
      <w:ind w:left="720" w:hanging="720"/>
      <w:jc w:val="both"/>
    </w:pPr>
    <w:rPr>
      <w:rFonts w:ascii="Helv" w:hAnsi="Helv"/>
    </w:rPr>
  </w:style>
  <w:style w:type="character" w:customStyle="1" w:styleId="BodyText3Char">
    <w:name w:val="Body Text 3 Char"/>
    <w:link w:val="BodyText3"/>
    <w:rsid w:val="00CE0C2E"/>
    <w:rPr>
      <w:rFonts w:ascii="Georgia" w:hAnsi="Georgia"/>
      <w:sz w:val="16"/>
      <w:szCs w:val="16"/>
      <w:lang w:eastAsia="en-US"/>
    </w:rPr>
  </w:style>
  <w:style w:type="paragraph" w:styleId="MessageHeader">
    <w:name w:val="Message Header"/>
    <w:basedOn w:val="BodyText"/>
    <w:rsid w:val="00CB5BAB"/>
    <w:pPr>
      <w:keepLines/>
      <w:spacing w:after="120"/>
      <w:ind w:left="1080" w:hanging="1080"/>
      <w:jc w:val="left"/>
    </w:pPr>
    <w:rPr>
      <w:rFonts w:ascii="Garamond" w:hAnsi="Garamond"/>
      <w:caps/>
      <w:sz w:val="18"/>
      <w:lang w:val="en-US"/>
    </w:rPr>
  </w:style>
  <w:style w:type="paragraph" w:customStyle="1" w:styleId="MessageHeaderFirst">
    <w:name w:val="Message Header First"/>
    <w:basedOn w:val="MessageHeader"/>
    <w:next w:val="MessageHeader"/>
    <w:rsid w:val="00CB5BAB"/>
    <w:pPr>
      <w:spacing w:before="360"/>
    </w:pPr>
  </w:style>
  <w:style w:type="character" w:customStyle="1" w:styleId="MessageHeaderLabel">
    <w:name w:val="Message Header Label"/>
    <w:rsid w:val="00CB5BAB"/>
    <w:rPr>
      <w:b/>
      <w:sz w:val="18"/>
    </w:rPr>
  </w:style>
  <w:style w:type="character" w:styleId="Hyperlink">
    <w:name w:val="Hyperlink"/>
    <w:qFormat/>
    <w:rsid w:val="001D59D3"/>
    <w:rPr>
      <w:rFonts w:ascii="Calibri Light" w:hAnsi="Calibri Light"/>
      <w:color w:val="E64616"/>
      <w:sz w:val="22"/>
      <w:u w:val="single"/>
    </w:rPr>
  </w:style>
  <w:style w:type="table" w:styleId="TableGrid">
    <w:name w:val="Table Grid"/>
    <w:basedOn w:val="TableNormal"/>
    <w:rsid w:val="007A3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72C63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BodyTextIndent"/>
    <w:link w:val="MaintitleChar"/>
    <w:qFormat/>
    <w:rsid w:val="0077663F"/>
    <w:pPr>
      <w:framePr w:hSpace="180" w:wrap="around" w:vAnchor="page" w:hAnchor="margin" w:x="40" w:y="905"/>
      <w:jc w:val="left"/>
    </w:pPr>
    <w:rPr>
      <w:rFonts w:ascii="Calibri Light" w:hAnsi="Calibri Light"/>
      <w:color w:val="E64616"/>
    </w:rPr>
  </w:style>
  <w:style w:type="paragraph" w:styleId="NormalWeb">
    <w:name w:val="Normal (Web)"/>
    <w:basedOn w:val="Normal"/>
    <w:uiPriority w:val="99"/>
    <w:rsid w:val="00DA78AC"/>
    <w:pPr>
      <w:spacing w:before="100" w:beforeAutospacing="1" w:after="100" w:afterAutospacing="1"/>
    </w:pPr>
    <w:rPr>
      <w:lang w:val="en-US"/>
    </w:rPr>
  </w:style>
  <w:style w:type="paragraph" w:customStyle="1" w:styleId="style12">
    <w:name w:val="style12"/>
    <w:basedOn w:val="Normal"/>
    <w:rsid w:val="00DA78AC"/>
    <w:pPr>
      <w:spacing w:before="100" w:beforeAutospacing="1" w:after="100" w:afterAutospacing="1"/>
    </w:pPr>
    <w:rPr>
      <w:color w:val="10457B"/>
      <w:sz w:val="21"/>
      <w:szCs w:val="21"/>
      <w:lang w:val="en-US"/>
    </w:rPr>
  </w:style>
  <w:style w:type="paragraph" w:customStyle="1" w:styleId="style9">
    <w:name w:val="style9"/>
    <w:basedOn w:val="Normal"/>
    <w:rsid w:val="00DA78AC"/>
    <w:pPr>
      <w:spacing w:before="100" w:beforeAutospacing="1" w:after="100" w:afterAutospacing="1"/>
    </w:pPr>
    <w:rPr>
      <w:color w:val="10457B"/>
      <w:lang w:val="en-US"/>
    </w:rPr>
  </w:style>
  <w:style w:type="paragraph" w:customStyle="1" w:styleId="style9style10">
    <w:name w:val="style9 style10"/>
    <w:basedOn w:val="Normal"/>
    <w:rsid w:val="00DA78AC"/>
    <w:pPr>
      <w:spacing w:before="100" w:beforeAutospacing="1" w:after="100" w:afterAutospacing="1"/>
    </w:pPr>
    <w:rPr>
      <w:lang w:val="en-US"/>
    </w:rPr>
  </w:style>
  <w:style w:type="character" w:styleId="Strong">
    <w:name w:val="Strong"/>
    <w:rsid w:val="00DA78AC"/>
    <w:rPr>
      <w:b/>
      <w:bCs/>
    </w:rPr>
  </w:style>
  <w:style w:type="character" w:customStyle="1" w:styleId="style121">
    <w:name w:val="style121"/>
    <w:rsid w:val="00DA78AC"/>
    <w:rPr>
      <w:color w:val="10457B"/>
      <w:sz w:val="21"/>
      <w:szCs w:val="21"/>
    </w:rPr>
  </w:style>
  <w:style w:type="paragraph" w:customStyle="1" w:styleId="Supportinginformation">
    <w:name w:val="Supporting information"/>
    <w:basedOn w:val="Normal"/>
    <w:link w:val="SupportinginformationChar"/>
    <w:qFormat/>
    <w:rsid w:val="001D59D3"/>
    <w:pPr>
      <w:framePr w:hSpace="180" w:wrap="around" w:vAnchor="page" w:hAnchor="margin" w:x="40" w:y="905"/>
      <w:ind w:left="-57"/>
    </w:pPr>
    <w:rPr>
      <w:rFonts w:ascii="Calibri Light" w:hAnsi="Calibri Light" w:cs="Arial"/>
      <w:szCs w:val="28"/>
    </w:rPr>
  </w:style>
  <w:style w:type="character" w:customStyle="1" w:styleId="style41">
    <w:name w:val="style41"/>
    <w:rsid w:val="00DA78AC"/>
    <w:rPr>
      <w:rFonts w:ascii="Arial" w:hAnsi="Arial" w:cs="Arial" w:hint="default"/>
      <w:sz w:val="20"/>
      <w:szCs w:val="20"/>
    </w:rPr>
  </w:style>
  <w:style w:type="character" w:customStyle="1" w:styleId="style61">
    <w:name w:val="style61"/>
    <w:rsid w:val="00DA78AC"/>
    <w:rPr>
      <w:sz w:val="21"/>
      <w:szCs w:val="21"/>
    </w:rPr>
  </w:style>
  <w:style w:type="character" w:customStyle="1" w:styleId="style31">
    <w:name w:val="style31"/>
    <w:rsid w:val="00DA78AC"/>
    <w:rPr>
      <w:rFonts w:ascii="Arial" w:hAnsi="Arial" w:cs="Arial" w:hint="default"/>
      <w:sz w:val="21"/>
      <w:szCs w:val="21"/>
    </w:rPr>
  </w:style>
  <w:style w:type="character" w:customStyle="1" w:styleId="style51">
    <w:name w:val="style51"/>
    <w:rsid w:val="00DA78AC"/>
    <w:rPr>
      <w:rFonts w:ascii="Arial" w:hAnsi="Arial" w:cs="Arial" w:hint="default"/>
      <w:color w:val="10457B"/>
      <w:sz w:val="21"/>
      <w:szCs w:val="21"/>
    </w:rPr>
  </w:style>
  <w:style w:type="paragraph" w:customStyle="1" w:styleId="style6">
    <w:name w:val="style6"/>
    <w:basedOn w:val="Normal"/>
    <w:rsid w:val="00DA78AC"/>
    <w:pPr>
      <w:spacing w:before="100" w:beforeAutospacing="1" w:after="100" w:afterAutospacing="1"/>
    </w:pPr>
    <w:rPr>
      <w:rFonts w:ascii="Arial" w:hAnsi="Arial" w:cs="Arial"/>
      <w:sz w:val="21"/>
      <w:szCs w:val="21"/>
      <w:lang w:val="en-US"/>
    </w:rPr>
  </w:style>
  <w:style w:type="paragraph" w:customStyle="1" w:styleId="style18">
    <w:name w:val="style18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81">
    <w:name w:val="style81"/>
    <w:rsid w:val="00DA78AC"/>
    <w:rPr>
      <w:rFonts w:ascii="Arial" w:hAnsi="Arial" w:cs="Arial" w:hint="default"/>
      <w:b/>
      <w:bCs/>
      <w:sz w:val="27"/>
      <w:szCs w:val="27"/>
    </w:rPr>
  </w:style>
  <w:style w:type="character" w:customStyle="1" w:styleId="style141">
    <w:name w:val="style141"/>
    <w:rsid w:val="00DA78AC"/>
    <w:rPr>
      <w:b/>
      <w:bCs/>
    </w:rPr>
  </w:style>
  <w:style w:type="character" w:customStyle="1" w:styleId="style181">
    <w:name w:val="style181"/>
    <w:rsid w:val="00DA78AC"/>
    <w:rPr>
      <w:b/>
      <w:bCs/>
      <w:color w:val="000000"/>
    </w:rPr>
  </w:style>
  <w:style w:type="character" w:customStyle="1" w:styleId="style161">
    <w:name w:val="style161"/>
    <w:rsid w:val="00DA78AC"/>
    <w:rPr>
      <w:color w:val="000000"/>
    </w:rPr>
  </w:style>
  <w:style w:type="character" w:customStyle="1" w:styleId="MaintitleChar">
    <w:name w:val="Main title Char"/>
    <w:link w:val="Maintitle"/>
    <w:rsid w:val="0077663F"/>
    <w:rPr>
      <w:rFonts w:ascii="Calibri Light" w:hAnsi="Calibri Light"/>
      <w:color w:val="E64616"/>
      <w:sz w:val="28"/>
      <w:szCs w:val="22"/>
      <w:lang w:eastAsia="en-US"/>
    </w:rPr>
  </w:style>
  <w:style w:type="paragraph" w:customStyle="1" w:styleId="Secondarysubheading">
    <w:name w:val="Secondary subheading"/>
    <w:basedOn w:val="Heading2"/>
    <w:next w:val="Sectionsub-title"/>
    <w:link w:val="SecondarysubheadingChar"/>
    <w:qFormat/>
    <w:rsid w:val="0077663F"/>
    <w:rPr>
      <w:rFonts w:ascii="Calibri Light" w:hAnsi="Calibri Light"/>
    </w:rPr>
  </w:style>
  <w:style w:type="paragraph" w:customStyle="1" w:styleId="style14">
    <w:name w:val="style14"/>
    <w:basedOn w:val="Normal"/>
    <w:rsid w:val="00DA78AC"/>
    <w:pPr>
      <w:spacing w:before="100" w:beforeAutospacing="1" w:after="100" w:afterAutospacing="1"/>
    </w:pPr>
    <w:rPr>
      <w:b/>
      <w:bCs/>
      <w:lang w:val="en-US"/>
    </w:rPr>
  </w:style>
  <w:style w:type="character" w:customStyle="1" w:styleId="style151">
    <w:name w:val="style151"/>
    <w:rsid w:val="00DA78AC"/>
    <w:rPr>
      <w:sz w:val="24"/>
      <w:szCs w:val="24"/>
    </w:rPr>
  </w:style>
  <w:style w:type="character" w:customStyle="1" w:styleId="SupportinginformationChar">
    <w:name w:val="Supporting information Char"/>
    <w:link w:val="Supportinginformation"/>
    <w:rsid w:val="001D59D3"/>
    <w:rPr>
      <w:rFonts w:ascii="Calibri Light" w:hAnsi="Calibri Light" w:cs="Arial"/>
      <w:color w:val="000000"/>
      <w:sz w:val="28"/>
      <w:szCs w:val="28"/>
      <w:lang w:eastAsia="en-US"/>
    </w:rPr>
  </w:style>
  <w:style w:type="character" w:customStyle="1" w:styleId="BodyTextChar">
    <w:name w:val="Body Text Char"/>
    <w:link w:val="BodyText"/>
    <w:rsid w:val="00CE0C2E"/>
    <w:rPr>
      <w:rFonts w:ascii="Helv" w:hAnsi="Helv"/>
      <w:sz w:val="28"/>
      <w:lang w:eastAsia="en-US"/>
    </w:rPr>
  </w:style>
  <w:style w:type="character" w:customStyle="1" w:styleId="fnorg">
    <w:name w:val="fn org"/>
    <w:basedOn w:val="DefaultParagraphFont"/>
    <w:rsid w:val="00540884"/>
  </w:style>
  <w:style w:type="character" w:customStyle="1" w:styleId="street-address">
    <w:name w:val="street-address"/>
    <w:basedOn w:val="DefaultParagraphFont"/>
    <w:rsid w:val="00540884"/>
  </w:style>
  <w:style w:type="character" w:customStyle="1" w:styleId="locality">
    <w:name w:val="locality"/>
    <w:basedOn w:val="DefaultParagraphFont"/>
    <w:rsid w:val="00540884"/>
  </w:style>
  <w:style w:type="character" w:customStyle="1" w:styleId="postal-code">
    <w:name w:val="postal-code"/>
    <w:basedOn w:val="DefaultParagraphFont"/>
    <w:rsid w:val="00540884"/>
  </w:style>
  <w:style w:type="character" w:customStyle="1" w:styleId="tel">
    <w:name w:val="tel"/>
    <w:basedOn w:val="DefaultParagraphFont"/>
    <w:rsid w:val="00540884"/>
  </w:style>
  <w:style w:type="paragraph" w:customStyle="1" w:styleId="style35">
    <w:name w:val="style35"/>
    <w:basedOn w:val="Normal"/>
    <w:rsid w:val="00540884"/>
    <w:rPr>
      <w:rFonts w:ascii="Tahoma" w:hAnsi="Tahoma" w:cs="Tahoma"/>
      <w:sz w:val="18"/>
      <w:szCs w:val="18"/>
      <w:lang w:val="en-US"/>
    </w:rPr>
  </w:style>
  <w:style w:type="character" w:styleId="Emphasis">
    <w:name w:val="Emphasis"/>
    <w:aliases w:val="Swanswell Black 11pt"/>
    <w:rsid w:val="00D94852"/>
    <w:rPr>
      <w:rFonts w:ascii="Georgia" w:hAnsi="Georgia"/>
      <w:iCs/>
      <w:color w:val="auto"/>
      <w:sz w:val="22"/>
    </w:rPr>
  </w:style>
  <w:style w:type="character" w:customStyle="1" w:styleId="fn">
    <w:name w:val="fn"/>
    <w:basedOn w:val="DefaultParagraphFont"/>
    <w:rsid w:val="00637981"/>
  </w:style>
  <w:style w:type="paragraph" w:styleId="Title">
    <w:name w:val="Title"/>
    <w:basedOn w:val="Normal"/>
    <w:next w:val="Normal"/>
    <w:link w:val="TitleChar"/>
    <w:qFormat/>
    <w:rsid w:val="0077663F"/>
    <w:pPr>
      <w:outlineLvl w:val="0"/>
    </w:pPr>
    <w:rPr>
      <w:rFonts w:ascii="Calibri Light" w:hAnsi="Calibri Light"/>
      <w:bCs/>
      <w:caps/>
      <w:color w:val="E64616"/>
      <w:kern w:val="28"/>
      <w:sz w:val="44"/>
      <w:szCs w:val="32"/>
    </w:rPr>
  </w:style>
  <w:style w:type="character" w:customStyle="1" w:styleId="TitleChar">
    <w:name w:val="Title Char"/>
    <w:link w:val="Title"/>
    <w:rsid w:val="0077663F"/>
    <w:rPr>
      <w:rFonts w:ascii="Calibri Light" w:hAnsi="Calibri Light"/>
      <w:bCs/>
      <w:caps/>
      <w:color w:val="E64616"/>
      <w:kern w:val="28"/>
      <w:sz w:val="44"/>
      <w:szCs w:val="32"/>
      <w:lang w:eastAsia="en-US"/>
    </w:rPr>
  </w:style>
  <w:style w:type="character" w:styleId="SubtleEmphasis">
    <w:name w:val="Subtle Emphasis"/>
    <w:uiPriority w:val="19"/>
    <w:rsid w:val="004E077E"/>
    <w:rPr>
      <w:i/>
      <w:iCs/>
      <w:color w:val="808080"/>
    </w:rPr>
  </w:style>
  <w:style w:type="paragraph" w:styleId="Quote">
    <w:name w:val="Quote"/>
    <w:basedOn w:val="Normal"/>
    <w:next w:val="Normal"/>
    <w:link w:val="QuoteChar"/>
    <w:uiPriority w:val="29"/>
    <w:rsid w:val="004F518B"/>
    <w:rPr>
      <w:i/>
      <w:iCs/>
      <w:sz w:val="22"/>
    </w:rPr>
  </w:style>
  <w:style w:type="character" w:customStyle="1" w:styleId="QuoteChar">
    <w:name w:val="Quote Char"/>
    <w:link w:val="Quote"/>
    <w:uiPriority w:val="29"/>
    <w:rsid w:val="004F518B"/>
    <w:rPr>
      <w:rFonts w:ascii="Georgia" w:hAnsi="Georgia"/>
      <w:i/>
      <w:iCs/>
      <w:color w:val="000000"/>
      <w:sz w:val="22"/>
      <w:lang w:eastAsia="en-US"/>
    </w:rPr>
  </w:style>
  <w:style w:type="character" w:customStyle="1" w:styleId="BodyTextIndentChar">
    <w:name w:val="Body Text Indent Char"/>
    <w:link w:val="BodyTextIndent"/>
    <w:rsid w:val="00CE0C2E"/>
    <w:rPr>
      <w:rFonts w:ascii="Helv" w:hAnsi="Helv"/>
      <w:sz w:val="28"/>
      <w:lang w:eastAsia="en-US"/>
    </w:rPr>
  </w:style>
  <w:style w:type="paragraph" w:customStyle="1" w:styleId="Sectionsub-title">
    <w:name w:val="Section sub-title"/>
    <w:basedOn w:val="Normal"/>
    <w:link w:val="Sectionsub-titleChar"/>
    <w:qFormat/>
    <w:rsid w:val="00C91FB7"/>
    <w:rPr>
      <w:rFonts w:ascii="Calibri Light" w:hAnsi="Calibri Light"/>
      <w:b/>
      <w:spacing w:val="6"/>
      <w:sz w:val="22"/>
    </w:rPr>
  </w:style>
  <w:style w:type="paragraph" w:styleId="Bibliography">
    <w:name w:val="Bibliography"/>
    <w:basedOn w:val="Normal"/>
    <w:next w:val="Normal"/>
    <w:uiPriority w:val="37"/>
    <w:unhideWhenUsed/>
    <w:rsid w:val="00CE0C2E"/>
  </w:style>
  <w:style w:type="character" w:customStyle="1" w:styleId="Heading2Char">
    <w:name w:val="Heading 2 Char"/>
    <w:aliases w:val="Swanswell Green 11pt Char"/>
    <w:link w:val="Heading2"/>
    <w:rsid w:val="00CE0C2E"/>
    <w:rPr>
      <w:color w:val="50B848"/>
      <w:lang w:eastAsia="en-US"/>
    </w:rPr>
  </w:style>
  <w:style w:type="character" w:customStyle="1" w:styleId="SecondarysubheadingChar">
    <w:name w:val="Secondary subheading Char"/>
    <w:link w:val="Secondarysubheading"/>
    <w:rsid w:val="0077663F"/>
    <w:rPr>
      <w:rFonts w:ascii="Calibri Light" w:hAnsi="Calibri Light"/>
      <w:color w:val="50B848"/>
      <w:sz w:val="22"/>
      <w:szCs w:val="22"/>
      <w:lang w:eastAsia="en-US"/>
    </w:rPr>
  </w:style>
  <w:style w:type="paragraph" w:customStyle="1" w:styleId="Text">
    <w:name w:val="Text"/>
    <w:basedOn w:val="Sectionsub-title"/>
    <w:link w:val="TextChar"/>
    <w:qFormat/>
    <w:rsid w:val="00CE0C2E"/>
    <w:rPr>
      <w:b w:val="0"/>
    </w:rPr>
  </w:style>
  <w:style w:type="character" w:customStyle="1" w:styleId="Sectionsub-titleChar">
    <w:name w:val="Section sub-title Char"/>
    <w:link w:val="Sectionsub-title"/>
    <w:rsid w:val="00C91FB7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paragraph" w:customStyle="1" w:styleId="Documentfooter">
    <w:name w:val="Document footer"/>
    <w:basedOn w:val="Text"/>
    <w:link w:val="DocumentfooterChar"/>
    <w:qFormat/>
    <w:rsid w:val="001D59D3"/>
    <w:rPr>
      <w:sz w:val="16"/>
      <w:szCs w:val="16"/>
    </w:rPr>
  </w:style>
  <w:style w:type="character" w:customStyle="1" w:styleId="TextChar">
    <w:name w:val="Text Char"/>
    <w:basedOn w:val="Sectionsub-titleChar"/>
    <w:link w:val="Text"/>
    <w:rsid w:val="00CE0C2E"/>
    <w:rPr>
      <w:rFonts w:ascii="Calibri Light" w:hAnsi="Calibri Light"/>
      <w:b/>
      <w:color w:val="000000"/>
      <w:spacing w:val="6"/>
      <w:sz w:val="22"/>
      <w:szCs w:val="22"/>
      <w:lang w:eastAsia="en-US"/>
    </w:rPr>
  </w:style>
  <w:style w:type="character" w:styleId="FollowedHyperlink">
    <w:name w:val="FollowedHyperlink"/>
    <w:qFormat/>
    <w:rsid w:val="001D59D3"/>
    <w:rPr>
      <w:rFonts w:ascii="Calibri Light" w:hAnsi="Calibri Light"/>
      <w:color w:val="E64616"/>
      <w:sz w:val="22"/>
      <w:u w:val="single"/>
    </w:rPr>
  </w:style>
  <w:style w:type="character" w:customStyle="1" w:styleId="DocumentfooterChar">
    <w:name w:val="Document footer Char"/>
    <w:link w:val="Documentfooter"/>
    <w:rsid w:val="001D59D3"/>
    <w:rPr>
      <w:rFonts w:ascii="Calibri Light" w:hAnsi="Calibri Light"/>
      <w:color w:val="000000"/>
      <w:sz w:val="16"/>
      <w:szCs w:val="16"/>
      <w:lang w:eastAsia="en-US"/>
    </w:rPr>
  </w:style>
  <w:style w:type="paragraph" w:customStyle="1" w:styleId="CranstounBullet">
    <w:name w:val="Cranstoun Bullet"/>
    <w:basedOn w:val="Text"/>
    <w:link w:val="CranstounBulletChar"/>
    <w:qFormat/>
    <w:rsid w:val="00624996"/>
    <w:pPr>
      <w:numPr>
        <w:numId w:val="1"/>
      </w:numPr>
    </w:pPr>
    <w:rPr>
      <w:rFonts w:ascii="Corbel" w:hAnsi="Corbel"/>
    </w:rPr>
  </w:style>
  <w:style w:type="paragraph" w:customStyle="1" w:styleId="Number">
    <w:name w:val="Number"/>
    <w:basedOn w:val="CranstounBullet"/>
    <w:link w:val="NumberChar"/>
    <w:qFormat/>
    <w:rsid w:val="006F4407"/>
    <w:pPr>
      <w:numPr>
        <w:numId w:val="2"/>
      </w:numPr>
    </w:pPr>
  </w:style>
  <w:style w:type="character" w:customStyle="1" w:styleId="CranstounBulletChar">
    <w:name w:val="Cranstoun Bullet Char"/>
    <w:link w:val="CranstounBullet"/>
    <w:rsid w:val="00624996"/>
    <w:rPr>
      <w:rFonts w:ascii="Corbel" w:hAnsi="Corbel"/>
      <w:color w:val="000000"/>
      <w:spacing w:val="6"/>
      <w:sz w:val="22"/>
      <w:szCs w:val="22"/>
      <w:lang w:eastAsia="en-US"/>
    </w:rPr>
  </w:style>
  <w:style w:type="character" w:customStyle="1" w:styleId="NumberChar">
    <w:name w:val="Number Char"/>
    <w:basedOn w:val="CranstounBulletChar"/>
    <w:link w:val="Number"/>
    <w:rsid w:val="006F4407"/>
    <w:rPr>
      <w:rFonts w:ascii="Calibri Light" w:hAnsi="Calibri Light"/>
      <w:color w:val="000000"/>
      <w:spacing w:val="6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semiHidden/>
    <w:unhideWhenUsed/>
    <w:rsid w:val="00C91F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1FB7"/>
    <w:rPr>
      <w:rFonts w:ascii="Segoe UI" w:hAnsi="Segoe UI" w:cs="Segoe UI"/>
      <w:color w:val="000000"/>
      <w:sz w:val="18"/>
      <w:szCs w:val="18"/>
      <w:lang w:eastAsia="en-US"/>
    </w:rPr>
  </w:style>
  <w:style w:type="paragraph" w:customStyle="1" w:styleId="CranstounStyle1">
    <w:name w:val="Cranstoun Style1"/>
    <w:basedOn w:val="Maintitle"/>
    <w:link w:val="CranstounStyle1Char"/>
    <w:qFormat/>
    <w:rsid w:val="001910FF"/>
    <w:pPr>
      <w:framePr w:hSpace="0" w:wrap="auto" w:vAnchor="margin" w:hAnchor="text" w:xAlign="left" w:yAlign="inline"/>
      <w:spacing w:line="276" w:lineRule="auto"/>
      <w:ind w:left="0" w:firstLine="0"/>
    </w:pPr>
    <w:rPr>
      <w:rFonts w:ascii="Corbel" w:hAnsi="Corbel"/>
      <w:b/>
      <w:noProof/>
      <w:color w:val="8D0F82"/>
    </w:rPr>
  </w:style>
  <w:style w:type="paragraph" w:customStyle="1" w:styleId="CranstounSubheading">
    <w:name w:val="Cranstoun Subheading"/>
    <w:basedOn w:val="Sectionsub-title"/>
    <w:link w:val="CranstounSubheadingChar"/>
    <w:qFormat/>
    <w:rsid w:val="001910FF"/>
    <w:pPr>
      <w:spacing w:line="276" w:lineRule="auto"/>
    </w:pPr>
    <w:rPr>
      <w:rFonts w:ascii="Corbel" w:hAnsi="Corbel"/>
      <w:b w:val="0"/>
      <w:spacing w:val="0"/>
      <w:sz w:val="28"/>
      <w:szCs w:val="28"/>
    </w:rPr>
  </w:style>
  <w:style w:type="character" w:customStyle="1" w:styleId="CranstounStyle1Char">
    <w:name w:val="Cranstoun Style1 Char"/>
    <w:basedOn w:val="MaintitleChar"/>
    <w:link w:val="CranstounStyle1"/>
    <w:rsid w:val="001910FF"/>
    <w:rPr>
      <w:rFonts w:ascii="Corbel" w:hAnsi="Corbel"/>
      <w:b/>
      <w:noProof/>
      <w:color w:val="8D0F82"/>
      <w:sz w:val="28"/>
      <w:szCs w:val="22"/>
      <w:lang w:eastAsia="en-US"/>
    </w:rPr>
  </w:style>
  <w:style w:type="paragraph" w:customStyle="1" w:styleId="CranstounStyle3subheading">
    <w:name w:val="Cranstoun Style 3 (sub heading)"/>
    <w:basedOn w:val="Secondarysubheading"/>
    <w:link w:val="CranstounStyle3subheadingChar"/>
    <w:qFormat/>
    <w:rsid w:val="001910FF"/>
    <w:pPr>
      <w:spacing w:line="276" w:lineRule="auto"/>
    </w:pPr>
    <w:rPr>
      <w:rFonts w:ascii="Corbel" w:hAnsi="Corbel"/>
      <w:color w:val="FF5A00"/>
    </w:rPr>
  </w:style>
  <w:style w:type="character" w:customStyle="1" w:styleId="CranstounSubheadingChar">
    <w:name w:val="Cranstoun Subheading Char"/>
    <w:basedOn w:val="Sectionsub-titleChar"/>
    <w:link w:val="CranstounSubheading"/>
    <w:rsid w:val="001910FF"/>
    <w:rPr>
      <w:rFonts w:ascii="Corbel" w:hAnsi="Corbel"/>
      <w:b w:val="0"/>
      <w:color w:val="000000"/>
      <w:spacing w:val="6"/>
      <w:sz w:val="28"/>
      <w:szCs w:val="28"/>
      <w:lang w:eastAsia="en-US"/>
    </w:rPr>
  </w:style>
  <w:style w:type="paragraph" w:customStyle="1" w:styleId="CranstounParagraphStyle">
    <w:name w:val="Cranstoun Paragraph Style"/>
    <w:basedOn w:val="Text"/>
    <w:link w:val="CranstounParagraphStyleChar"/>
    <w:qFormat/>
    <w:rsid w:val="001910FF"/>
    <w:pPr>
      <w:spacing w:line="276" w:lineRule="auto"/>
    </w:pPr>
    <w:rPr>
      <w:rFonts w:ascii="Corbel" w:hAnsi="Corbel"/>
      <w:spacing w:val="0"/>
    </w:rPr>
  </w:style>
  <w:style w:type="character" w:customStyle="1" w:styleId="CranstounStyle3subheadingChar">
    <w:name w:val="Cranstoun Style 3 (sub heading) Char"/>
    <w:basedOn w:val="SecondarysubheadingChar"/>
    <w:link w:val="CranstounStyle3subheading"/>
    <w:rsid w:val="001910FF"/>
    <w:rPr>
      <w:rFonts w:ascii="Corbel" w:hAnsi="Corbel"/>
      <w:color w:val="FF5A00"/>
      <w:sz w:val="22"/>
      <w:szCs w:val="22"/>
      <w:lang w:eastAsia="en-US"/>
    </w:rPr>
  </w:style>
  <w:style w:type="paragraph" w:customStyle="1" w:styleId="CranstounSubHeading-Purple">
    <w:name w:val="Cranstoun (Sub Heading - Purple)"/>
    <w:basedOn w:val="CranstounBullet"/>
    <w:link w:val="CranstounSubHeading-PurpleChar"/>
    <w:qFormat/>
    <w:rsid w:val="001910FF"/>
    <w:pPr>
      <w:numPr>
        <w:numId w:val="0"/>
      </w:numPr>
      <w:spacing w:line="276" w:lineRule="auto"/>
    </w:pPr>
    <w:rPr>
      <w:bCs/>
      <w:color w:val="8D0F82"/>
      <w:spacing w:val="0"/>
    </w:rPr>
  </w:style>
  <w:style w:type="character" w:customStyle="1" w:styleId="CranstounParagraphStyleChar">
    <w:name w:val="Cranstoun Paragraph Style Char"/>
    <w:basedOn w:val="TextChar"/>
    <w:link w:val="CranstounParagraphStyle"/>
    <w:rsid w:val="001910FF"/>
    <w:rPr>
      <w:rFonts w:ascii="Corbel" w:hAnsi="Corbel"/>
      <w:b w:val="0"/>
      <w:color w:val="000000"/>
      <w:spacing w:val="6"/>
      <w:sz w:val="22"/>
      <w:szCs w:val="22"/>
      <w:lang w:eastAsia="en-US"/>
    </w:rPr>
  </w:style>
  <w:style w:type="paragraph" w:customStyle="1" w:styleId="CranstounFooterStyle">
    <w:name w:val="Cranstoun Footer Style"/>
    <w:basedOn w:val="Normal"/>
    <w:link w:val="CranstounFooterStyleChar"/>
    <w:qFormat/>
    <w:rsid w:val="001910FF"/>
    <w:pPr>
      <w:spacing w:line="240" w:lineRule="atLeast"/>
      <w:ind w:left="-993" w:right="-1038" w:firstLine="426"/>
      <w:jc w:val="both"/>
    </w:pPr>
    <w:rPr>
      <w:rFonts w:ascii="Corbel" w:hAnsi="Corbel"/>
      <w:sz w:val="18"/>
      <w:szCs w:val="18"/>
    </w:rPr>
  </w:style>
  <w:style w:type="character" w:customStyle="1" w:styleId="CranstounSubHeading-PurpleChar">
    <w:name w:val="Cranstoun (Sub Heading - Purple) Char"/>
    <w:basedOn w:val="CranstounBulletChar"/>
    <w:link w:val="CranstounSubHeading-Purple"/>
    <w:rsid w:val="001910FF"/>
    <w:rPr>
      <w:rFonts w:ascii="Corbel" w:hAnsi="Corbel"/>
      <w:bCs/>
      <w:color w:val="8D0F82"/>
      <w:spacing w:val="6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4996"/>
    <w:rPr>
      <w:rFonts w:ascii="Calibri Light" w:hAnsi="Calibri Light" w:cs="Consolas"/>
      <w:color w:val="000000" w:themeColor="text1"/>
      <w:sz w:val="22"/>
      <w:szCs w:val="21"/>
    </w:rPr>
  </w:style>
  <w:style w:type="character" w:customStyle="1" w:styleId="CranstounFooterStyleChar">
    <w:name w:val="Cranstoun Footer Style Char"/>
    <w:basedOn w:val="DefaultParagraphFont"/>
    <w:link w:val="CranstounFooterStyle"/>
    <w:rsid w:val="001910FF"/>
    <w:rPr>
      <w:rFonts w:ascii="Corbel" w:hAnsi="Corbel"/>
      <w:color w:val="000000"/>
      <w:sz w:val="18"/>
      <w:szCs w:val="18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4996"/>
    <w:rPr>
      <w:rFonts w:ascii="Calibri Light" w:hAnsi="Calibri Light" w:cs="Consolas"/>
      <w:color w:val="000000" w:themeColor="text1"/>
      <w:sz w:val="22"/>
      <w:szCs w:val="21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16A2E"/>
    <w:rPr>
      <w:color w:val="000000"/>
      <w:sz w:val="28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16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1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68089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7220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6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68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782114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10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2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8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02874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5692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909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1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446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381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2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8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6039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56070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65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13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9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5737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49861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898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40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18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616023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183438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93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7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083614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79315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53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43117">
                              <w:marLeft w:val="0"/>
                              <w:marRight w:val="-54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06590">
                                  <w:marLeft w:val="0"/>
                                  <w:marRight w:val="56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8891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75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40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30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586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0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0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82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1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7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4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icey\OneDrive%20-%20Cranstoun\Desktop\Artwork%20files\New%20Brand%20Concept\Word%20Template\Cranstoun%20(Word%20Portrait)%20Template%20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103A47AE17240834208661CB572FE" ma:contentTypeVersion="20" ma:contentTypeDescription="Create a new document." ma:contentTypeScope="" ma:versionID="a59a65151d8a41c9f76693ef35e8a276">
  <xsd:schema xmlns:xsd="http://www.w3.org/2001/XMLSchema" xmlns:xs="http://www.w3.org/2001/XMLSchema" xmlns:p="http://schemas.microsoft.com/office/2006/metadata/properties" xmlns:ns1="http://schemas.microsoft.com/sharepoint/v3" xmlns:ns2="1da773ee-91ff-43b0-9965-ff9fdade63c3" xmlns:ns3="31e4dd4c-bc78-4b15-a648-254ac474d9e8" targetNamespace="http://schemas.microsoft.com/office/2006/metadata/properties" ma:root="true" ma:fieldsID="7d6f961e72ab1d23d05e5f719225ddd7" ns1:_="" ns2:_="" ns3:_="">
    <xsd:import namespace="http://schemas.microsoft.com/sharepoint/v3"/>
    <xsd:import namespace="1da773ee-91ff-43b0-9965-ff9fdade63c3"/>
    <xsd:import namespace="31e4dd4c-bc78-4b15-a648-254ac474d9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773ee-91ff-43b0-9965-ff9fdade6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df5adf-d458-49f6-a269-219092433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4dd4c-bc78-4b15-a648-254ac474d9e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020b424-aff7-4403-9765-2fbbb5750115}" ma:internalName="TaxCatchAll" ma:showField="CatchAllData" ma:web="31e4dd4c-bc78-4b15-a648-254ac474d9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e4dd4c-bc78-4b15-a648-254ac474d9e8" xsi:nil="true"/>
    <lcf76f155ced4ddcb4097134ff3c332f xmlns="1da773ee-91ff-43b0-9965-ff9fdade63c3">
      <Terms xmlns="http://schemas.microsoft.com/office/infopath/2007/PartnerControls"/>
    </lcf76f155ced4ddcb4097134ff3c332f>
    <_ip_UnifiedCompliancePolicyUIAction xmlns="http://schemas.microsoft.com/sharepoint/v3" xsi:nil="true"/>
    <_Flow_SignoffStatus xmlns="1da773ee-91ff-43b0-9965-ff9fdade63c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4F4A95-F180-497A-933E-B4A119E94C5F}"/>
</file>

<file path=customXml/itemProps2.xml><?xml version="1.0" encoding="utf-8"?>
<ds:datastoreItem xmlns:ds="http://schemas.openxmlformats.org/officeDocument/2006/customXml" ds:itemID="{3B1A5B83-D394-422C-BC4E-3F417CAF094C}">
  <ds:schemaRefs>
    <ds:schemaRef ds:uri="http://schemas.microsoft.com/office/2006/metadata/properties"/>
    <ds:schemaRef ds:uri="http://schemas.microsoft.com/office/infopath/2007/PartnerControls"/>
    <ds:schemaRef ds:uri="31e4dd4c-bc78-4b15-a648-254ac474d9e8"/>
    <ds:schemaRef ds:uri="1da773ee-91ff-43b0-9965-ff9fdade63c3"/>
  </ds:schemaRefs>
</ds:datastoreItem>
</file>

<file path=customXml/itemProps3.xml><?xml version="1.0" encoding="utf-8"?>
<ds:datastoreItem xmlns:ds="http://schemas.openxmlformats.org/officeDocument/2006/customXml" ds:itemID="{EE6B07C6-014C-4000-8C3C-0B90919AF9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CEF124-08EA-49EA-A358-CF6E60B8AC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396b3f-dc01-41c6-a648-ab88fc50c118}" enabled="0" method="" siteId="{b5396b3f-dc01-41c6-a648-ab88fc50c1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Cranstoun (Word Portrait) Template 2022</Template>
  <TotalTime>1</TotalTime>
  <Pages>5</Pages>
  <Words>1099</Words>
  <Characters>6763</Characters>
  <Application>Microsoft Office Word</Application>
  <DocSecurity>2</DocSecurity>
  <Lines>204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HANDBOOK</vt:lpstr>
    </vt:vector>
  </TitlesOfParts>
  <Company>Education Services</Company>
  <LinksUpToDate>false</LinksUpToDate>
  <CharactersWithSpaces>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HANDBOOK</dc:title>
  <dc:creator>Michelle Dicey</dc:creator>
  <cp:lastModifiedBy>Ruth Harden</cp:lastModifiedBy>
  <cp:revision>3</cp:revision>
  <cp:lastPrinted>2011-07-11T14:19:00Z</cp:lastPrinted>
  <dcterms:created xsi:type="dcterms:W3CDTF">2026-04-10T12:52:00Z</dcterms:created>
  <dcterms:modified xsi:type="dcterms:W3CDTF">2026-05-20T08:59:00Z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0x0101006DB103A47AE17240834208661CB572FE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